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" type="tile"/>
    </v:background>
  </w:background>
  <w:body>
    <w:p w:rsidR="00D91EA2" w:rsidRPr="00281D2E" w:rsidRDefault="00D91EA2" w:rsidP="00107446">
      <w:pPr>
        <w:jc w:val="center"/>
        <w:rPr>
          <w:sz w:val="28"/>
          <w:szCs w:val="28"/>
        </w:rPr>
      </w:pPr>
      <w:r w:rsidRPr="00281D2E">
        <w:rPr>
          <w:sz w:val="28"/>
          <w:szCs w:val="28"/>
        </w:rPr>
        <w:t>Министерство культуры Камчатского края</w:t>
      </w:r>
    </w:p>
    <w:p w:rsidR="00D91EA2" w:rsidRPr="00281D2E" w:rsidRDefault="00D91EA2" w:rsidP="00107446">
      <w:pPr>
        <w:jc w:val="center"/>
        <w:rPr>
          <w:sz w:val="28"/>
          <w:szCs w:val="28"/>
        </w:rPr>
      </w:pPr>
      <w:r w:rsidRPr="00281D2E">
        <w:rPr>
          <w:sz w:val="28"/>
          <w:szCs w:val="28"/>
        </w:rPr>
        <w:t>КГ</w:t>
      </w:r>
      <w:r>
        <w:rPr>
          <w:sz w:val="28"/>
          <w:szCs w:val="28"/>
        </w:rPr>
        <w:t>Б</w:t>
      </w:r>
      <w:r w:rsidRPr="00281D2E">
        <w:rPr>
          <w:sz w:val="28"/>
          <w:szCs w:val="28"/>
        </w:rPr>
        <w:t>У «Камчатский центр народного творчества»</w:t>
      </w:r>
    </w:p>
    <w:p w:rsidR="00D91EA2" w:rsidRPr="00F24DC8" w:rsidRDefault="00D91EA2" w:rsidP="00107446">
      <w:pPr>
        <w:jc w:val="center"/>
        <w:rPr>
          <w:rFonts w:ascii="Georgia" w:hAnsi="Georgia" w:cs="Georgia"/>
          <w:sz w:val="40"/>
          <w:szCs w:val="40"/>
        </w:rPr>
      </w:pPr>
    </w:p>
    <w:p w:rsidR="00D91EA2" w:rsidRPr="004E30DF" w:rsidRDefault="00D91EA2" w:rsidP="00F24DC8">
      <w:pPr>
        <w:ind w:left="360"/>
        <w:rPr>
          <w:rFonts w:ascii="Georgia" w:hAnsi="Georgia" w:cs="Georgia"/>
          <w:b/>
          <w:bCs/>
          <w:i/>
          <w:iCs/>
          <w:sz w:val="40"/>
          <w:szCs w:val="40"/>
        </w:rPr>
      </w:pPr>
    </w:p>
    <w:p w:rsidR="00D91EA2" w:rsidRPr="003A4675" w:rsidRDefault="00D91EA2" w:rsidP="00F24DC8">
      <w:pPr>
        <w:ind w:left="360"/>
        <w:rPr>
          <w:rFonts w:ascii="Georgia" w:hAnsi="Georgia" w:cs="Georgia"/>
          <w:b/>
          <w:bCs/>
          <w:color w:val="540000"/>
          <w:sz w:val="40"/>
          <w:szCs w:val="40"/>
        </w:rPr>
      </w:pPr>
      <w:r w:rsidRPr="003A4675">
        <w:rPr>
          <w:rFonts w:ascii="Georgia" w:hAnsi="Georgia" w:cs="Georgia"/>
          <w:b/>
          <w:bCs/>
          <w:color w:val="540000"/>
          <w:sz w:val="40"/>
          <w:szCs w:val="40"/>
        </w:rPr>
        <w:t xml:space="preserve">Ительменский </w:t>
      </w:r>
    </w:p>
    <w:p w:rsidR="00D91EA2" w:rsidRPr="003A4675" w:rsidRDefault="00D91EA2" w:rsidP="000E7E92">
      <w:pPr>
        <w:ind w:left="3192" w:firstLine="348"/>
        <w:rPr>
          <w:rFonts w:ascii="Georgia" w:hAnsi="Georgia" w:cs="Georgia"/>
          <w:b/>
          <w:bCs/>
          <w:color w:val="540000"/>
          <w:sz w:val="40"/>
          <w:szCs w:val="40"/>
        </w:rPr>
      </w:pPr>
      <w:r>
        <w:rPr>
          <w:rFonts w:ascii="Georgia" w:hAnsi="Georgia" w:cs="Georgia"/>
          <w:b/>
          <w:bCs/>
          <w:color w:val="540000"/>
          <w:sz w:val="40"/>
          <w:szCs w:val="40"/>
        </w:rPr>
        <w:t xml:space="preserve">  </w:t>
      </w:r>
      <w:r w:rsidRPr="003A4675">
        <w:rPr>
          <w:rFonts w:ascii="Georgia" w:hAnsi="Georgia" w:cs="Georgia"/>
          <w:b/>
          <w:bCs/>
          <w:color w:val="540000"/>
          <w:sz w:val="40"/>
          <w:szCs w:val="40"/>
        </w:rPr>
        <w:t xml:space="preserve">обрядовый </w:t>
      </w:r>
    </w:p>
    <w:p w:rsidR="00D91EA2" w:rsidRPr="003A4675" w:rsidRDefault="00D91EA2" w:rsidP="000E7E92">
      <w:pPr>
        <w:ind w:left="5676" w:firstLine="696"/>
        <w:rPr>
          <w:rFonts w:ascii="Georgia" w:hAnsi="Georgia" w:cs="Georgia"/>
          <w:b/>
          <w:bCs/>
          <w:color w:val="540000"/>
          <w:sz w:val="40"/>
          <w:szCs w:val="40"/>
        </w:rPr>
      </w:pPr>
      <w:r w:rsidRPr="003A4675">
        <w:rPr>
          <w:rFonts w:ascii="Georgia" w:hAnsi="Georgia" w:cs="Georgia"/>
          <w:b/>
          <w:bCs/>
          <w:color w:val="540000"/>
          <w:sz w:val="40"/>
          <w:szCs w:val="40"/>
        </w:rPr>
        <w:t xml:space="preserve">праздник </w:t>
      </w:r>
    </w:p>
    <w:p w:rsidR="00D91EA2" w:rsidRPr="003A4675" w:rsidRDefault="00D91EA2" w:rsidP="00F24DC8">
      <w:pPr>
        <w:ind w:left="360"/>
        <w:rPr>
          <w:rFonts w:ascii="Georgia" w:hAnsi="Georgia" w:cs="Georgia"/>
          <w:b/>
          <w:bCs/>
          <w:color w:val="540000"/>
          <w:sz w:val="20"/>
          <w:szCs w:val="20"/>
        </w:rPr>
      </w:pPr>
    </w:p>
    <w:p w:rsidR="00D91EA2" w:rsidRPr="003A4675" w:rsidRDefault="00D91EA2" w:rsidP="00CC1505">
      <w:pPr>
        <w:spacing w:line="276" w:lineRule="auto"/>
        <w:ind w:left="360"/>
        <w:rPr>
          <w:rFonts w:ascii="Georgia" w:hAnsi="Georgia" w:cs="Georgia"/>
          <w:b/>
          <w:bCs/>
          <w:color w:val="540000"/>
          <w:sz w:val="56"/>
          <w:szCs w:val="56"/>
        </w:rPr>
      </w:pPr>
      <w:r w:rsidRPr="003A4675">
        <w:rPr>
          <w:rFonts w:ascii="Georgia" w:hAnsi="Georgia" w:cs="Georgia"/>
          <w:b/>
          <w:bCs/>
          <w:color w:val="540000"/>
          <w:sz w:val="56"/>
          <w:szCs w:val="56"/>
        </w:rPr>
        <w:t xml:space="preserve">«Алхалалалай – </w:t>
      </w:r>
    </w:p>
    <w:p w:rsidR="00D91EA2" w:rsidRDefault="00D91EA2" w:rsidP="00CC1505">
      <w:pPr>
        <w:spacing w:line="276" w:lineRule="auto"/>
        <w:ind w:left="3900" w:firstLine="348"/>
        <w:rPr>
          <w:rFonts w:ascii="Georgia" w:hAnsi="Georgia" w:cs="Georgia"/>
          <w:b/>
          <w:bCs/>
          <w:color w:val="540000"/>
          <w:sz w:val="56"/>
          <w:szCs w:val="56"/>
        </w:rPr>
      </w:pPr>
      <w:r w:rsidRPr="003A4675">
        <w:rPr>
          <w:rFonts w:ascii="Georgia" w:hAnsi="Georgia" w:cs="Georgia"/>
          <w:b/>
          <w:bCs/>
          <w:color w:val="540000"/>
          <w:sz w:val="56"/>
          <w:szCs w:val="56"/>
        </w:rPr>
        <w:t>НАШ праздник»</w:t>
      </w:r>
    </w:p>
    <w:p w:rsidR="00D91EA2" w:rsidRDefault="00D91EA2" w:rsidP="00CC1505">
      <w:pPr>
        <w:spacing w:line="276" w:lineRule="auto"/>
        <w:ind w:left="3900" w:firstLine="348"/>
        <w:rPr>
          <w:rFonts w:ascii="Georgia" w:hAnsi="Georgia" w:cs="Georgia"/>
          <w:b/>
          <w:bCs/>
          <w:color w:val="540000"/>
          <w:sz w:val="56"/>
          <w:szCs w:val="56"/>
        </w:rPr>
      </w:pPr>
    </w:p>
    <w:p w:rsidR="00D91EA2" w:rsidRPr="009D347E" w:rsidRDefault="00D91EA2" w:rsidP="009D347E">
      <w:pPr>
        <w:jc w:val="center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м</w:t>
      </w:r>
      <w:r w:rsidRPr="00F24DC8">
        <w:rPr>
          <w:rFonts w:ascii="Georgia" w:hAnsi="Georgia" w:cs="Georgia"/>
          <w:sz w:val="32"/>
          <w:szCs w:val="32"/>
        </w:rPr>
        <w:t>етодическ</w:t>
      </w:r>
      <w:r>
        <w:rPr>
          <w:rFonts w:ascii="Georgia" w:hAnsi="Georgia" w:cs="Georgia"/>
          <w:sz w:val="32"/>
          <w:szCs w:val="32"/>
        </w:rPr>
        <w:t>ие рекомендации и сценарий</w:t>
      </w:r>
    </w:p>
    <w:p w:rsidR="00D91EA2" w:rsidRDefault="00D91EA2" w:rsidP="009D347E">
      <w:pPr>
        <w:rPr>
          <w:sz w:val="28"/>
          <w:szCs w:val="28"/>
        </w:rPr>
      </w:pPr>
    </w:p>
    <w:p w:rsidR="00D91EA2" w:rsidRDefault="00D91EA2" w:rsidP="00CC1505">
      <w:pPr>
        <w:spacing w:line="276" w:lineRule="auto"/>
        <w:ind w:left="3900" w:firstLine="348"/>
        <w:rPr>
          <w:rFonts w:ascii="Georgia" w:hAnsi="Georgia" w:cs="Georgia"/>
          <w:b/>
          <w:bCs/>
          <w:color w:val="540000"/>
          <w:sz w:val="56"/>
          <w:szCs w:val="56"/>
        </w:rPr>
      </w:pPr>
    </w:p>
    <w:p w:rsidR="00D91EA2" w:rsidRDefault="00D91EA2" w:rsidP="00CC1505">
      <w:pPr>
        <w:spacing w:line="276" w:lineRule="auto"/>
        <w:ind w:left="3900" w:firstLine="348"/>
        <w:rPr>
          <w:rFonts w:ascii="Georgia" w:hAnsi="Georgia" w:cs="Georgia"/>
          <w:b/>
          <w:bCs/>
          <w:color w:val="540000"/>
          <w:sz w:val="56"/>
          <w:szCs w:val="56"/>
        </w:rPr>
      </w:pPr>
    </w:p>
    <w:p w:rsidR="00D91EA2" w:rsidRPr="003A4675" w:rsidRDefault="00D91EA2" w:rsidP="00CC1505">
      <w:pPr>
        <w:spacing w:line="276" w:lineRule="auto"/>
        <w:ind w:left="3900" w:firstLine="348"/>
        <w:rPr>
          <w:rFonts w:ascii="Georgia" w:hAnsi="Georgia" w:cs="Georgia"/>
          <w:b/>
          <w:bCs/>
          <w:color w:val="540000"/>
          <w:sz w:val="56"/>
          <w:szCs w:val="56"/>
        </w:rPr>
      </w:pPr>
    </w:p>
    <w:p w:rsidR="00D91EA2" w:rsidRPr="00407B3F" w:rsidRDefault="00D91EA2" w:rsidP="00107446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DSC08107" style="position:absolute;left:0;text-align:left;margin-left:71.95pt;margin-top:7.95pt;width:318pt;height:237.35pt;z-index:-251661824;visibility:visible">
            <v:imagedata r:id="rId8" o:title=""/>
          </v:shape>
        </w:pict>
      </w: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jc w:val="center"/>
        <w:rPr>
          <w:sz w:val="28"/>
          <w:szCs w:val="28"/>
        </w:rPr>
      </w:pPr>
      <w:r>
        <w:rPr>
          <w:sz w:val="28"/>
          <w:szCs w:val="28"/>
        </w:rPr>
        <w:t>Петропавловск-Камчатский</w:t>
      </w:r>
    </w:p>
    <w:p w:rsidR="00D91EA2" w:rsidRDefault="00D91EA2" w:rsidP="00107446">
      <w:pPr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D91EA2" w:rsidRDefault="00D91EA2" w:rsidP="00107446">
      <w:pPr>
        <w:jc w:val="center"/>
        <w:rPr>
          <w:sz w:val="28"/>
          <w:szCs w:val="28"/>
        </w:rPr>
      </w:pPr>
    </w:p>
    <w:p w:rsidR="00D91EA2" w:rsidRDefault="00D91EA2" w:rsidP="00107446">
      <w:pPr>
        <w:ind w:firstLine="540"/>
        <w:rPr>
          <w:sz w:val="28"/>
          <w:szCs w:val="28"/>
        </w:rPr>
        <w:sectPr w:rsidR="00D91EA2" w:rsidSect="00CC1505">
          <w:footerReference w:type="default" r:id="rId9"/>
          <w:pgSz w:w="11906" w:h="16838"/>
          <w:pgMar w:top="1134" w:right="1080" w:bottom="1134" w:left="1080" w:header="708" w:footer="708" w:gutter="0"/>
          <w:pgBorders w:offsetFrom="page">
            <w:top w:val="checkered" w:sz="10" w:space="24" w:color="auto"/>
            <w:left w:val="checkered" w:sz="10" w:space="24" w:color="auto"/>
            <w:bottom w:val="checkered" w:sz="10" w:space="24" w:color="auto"/>
            <w:right w:val="checkered" w:sz="10" w:space="24" w:color="auto"/>
          </w:pgBorders>
          <w:pgNumType w:fmt="numberInDash"/>
          <w:cols w:space="708"/>
          <w:titlePg/>
          <w:docGrid w:linePitch="360"/>
        </w:sectPr>
      </w:pP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Краткая справка</w:t>
      </w:r>
    </w:p>
    <w:p w:rsidR="00D91EA2" w:rsidRDefault="00D91EA2" w:rsidP="001B0B90">
      <w:pPr>
        <w:ind w:firstLine="540"/>
        <w:rPr>
          <w:sz w:val="28"/>
          <w:szCs w:val="28"/>
        </w:rPr>
      </w:pPr>
    </w:p>
    <w:p w:rsidR="00D91EA2" w:rsidRPr="00C9492A" w:rsidRDefault="00D91EA2" w:rsidP="00C9492A">
      <w:pPr>
        <w:ind w:firstLine="540"/>
        <w:jc w:val="both"/>
        <w:rPr>
          <w:sz w:val="28"/>
          <w:szCs w:val="28"/>
        </w:rPr>
      </w:pPr>
      <w:r w:rsidRPr="000A6FD8">
        <w:rPr>
          <w:sz w:val="28"/>
          <w:szCs w:val="28"/>
        </w:rPr>
        <w:t xml:space="preserve">«Итэнмэн» - «Тот, кто есть, </w:t>
      </w:r>
      <w:r>
        <w:rPr>
          <w:sz w:val="28"/>
          <w:szCs w:val="28"/>
        </w:rPr>
        <w:t xml:space="preserve">кто </w:t>
      </w:r>
      <w:r w:rsidRPr="000A6FD8">
        <w:rPr>
          <w:sz w:val="28"/>
          <w:szCs w:val="28"/>
        </w:rPr>
        <w:t>существует». Так переводится с ительменског</w:t>
      </w:r>
      <w:r>
        <w:rPr>
          <w:sz w:val="28"/>
          <w:szCs w:val="28"/>
        </w:rPr>
        <w:t>о языка имя древнего этноса. Ительмены многое сберегли из своей самобытной культуры, не утеряв, до настоящего времени, верность традициям, обычаям и обрядам</w:t>
      </w:r>
      <w:r w:rsidRPr="000A6FD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Они издревле преимущественно занимались </w:t>
      </w:r>
      <w:r w:rsidRPr="000A6FD8">
        <w:rPr>
          <w:sz w:val="28"/>
          <w:szCs w:val="28"/>
        </w:rPr>
        <w:t xml:space="preserve"> традиционным рыболовством</w:t>
      </w:r>
      <w:r>
        <w:rPr>
          <w:sz w:val="28"/>
          <w:szCs w:val="28"/>
        </w:rPr>
        <w:t>, изредка промышляли охотой на морского и пушного зверя. Ж</w:t>
      </w:r>
      <w:r w:rsidRPr="000A6FD8">
        <w:rPr>
          <w:sz w:val="28"/>
          <w:szCs w:val="28"/>
        </w:rPr>
        <w:t xml:space="preserve">енщины </w:t>
      </w:r>
      <w:r>
        <w:rPr>
          <w:sz w:val="28"/>
          <w:szCs w:val="28"/>
        </w:rPr>
        <w:t xml:space="preserve">занимались собирательством, заготовкой на зиму всевозможных припасов, а по завершению всех работ отмечался один основной обрядовый праздник «Алхалалалай», который подробно описал великий русский учёный Степан Петрович Крашенинников: «У всех камчадалов один токмо годовой праздник, в который они грехи очищают, а отправляется оный неотъемлемо в ноябре месяце, чего ради и очистителем грехов называется… Опишу я все обряды их с начала до конца праздника обстоятельно, не опуская никакой безделицы не столько для удовольствия читателя, но наипаче для того, чтоб не погибла память…» </w:t>
      </w:r>
      <w:r w:rsidRPr="00F57D60">
        <w:rPr>
          <w:sz w:val="28"/>
          <w:szCs w:val="28"/>
        </w:rPr>
        <w:t>[]</w:t>
      </w:r>
    </w:p>
    <w:p w:rsidR="00D91EA2" w:rsidRDefault="00D91EA2" w:rsidP="009251A7">
      <w:pPr>
        <w:ind w:firstLine="540"/>
        <w:jc w:val="both"/>
        <w:rPr>
          <w:sz w:val="28"/>
          <w:szCs w:val="28"/>
        </w:rPr>
      </w:pPr>
    </w:p>
    <w:p w:rsidR="00D91EA2" w:rsidRPr="00065A5F" w:rsidRDefault="00D91EA2" w:rsidP="00065A5F">
      <w:pPr>
        <w:ind w:left="360" w:firstLine="207"/>
        <w:rPr>
          <w:rFonts w:ascii="Georgia" w:hAnsi="Georgia" w:cs="Georgia"/>
          <w:b/>
          <w:bCs/>
          <w:sz w:val="20"/>
          <w:szCs w:val="20"/>
        </w:rPr>
      </w:pPr>
      <w:r>
        <w:rPr>
          <w:noProof/>
        </w:rPr>
        <w:pict>
          <v:shape id="Рисунок 7" o:spid="_x0000_s1027" type="#_x0000_t75" alt="IMG_0937" style="position:absolute;left:0;text-align:left;margin-left:46.6pt;margin-top:7.15pt;width:383.25pt;height:264.75pt;z-index:-251658752;visibility:visible">
            <v:imagedata r:id="rId10" o:title=""/>
          </v:shape>
        </w:pict>
      </w:r>
    </w:p>
    <w:p w:rsidR="00D91EA2" w:rsidRPr="00065A5F" w:rsidRDefault="00D91EA2" w:rsidP="00B641F9">
      <w:pPr>
        <w:ind w:left="360" w:firstLine="774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b/>
          <w:bCs/>
          <w:sz w:val="20"/>
          <w:szCs w:val="20"/>
          <w:highlight w:val="yellow"/>
        </w:rPr>
        <w:t>Ритуальное действие «В</w:t>
      </w:r>
      <w:r w:rsidRPr="00065A5F">
        <w:rPr>
          <w:rFonts w:ascii="Georgia" w:hAnsi="Georgia" w:cs="Georgia"/>
          <w:b/>
          <w:bCs/>
          <w:sz w:val="20"/>
          <w:szCs w:val="20"/>
          <w:highlight w:val="yellow"/>
        </w:rPr>
        <w:t>озведение хантая»</w:t>
      </w: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1B0B90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  <w:sectPr w:rsidR="00D91EA2" w:rsidSect="00DF48FE">
          <w:pgSz w:w="11906" w:h="16838"/>
          <w:pgMar w:top="1134" w:right="1274" w:bottom="1134" w:left="1134" w:header="708" w:footer="708" w:gutter="0"/>
          <w:pgBorders w:offsetFrom="page">
            <w:top w:val="checkered" w:sz="10" w:space="24" w:color="auto"/>
            <w:left w:val="checkered" w:sz="10" w:space="24" w:color="auto"/>
            <w:bottom w:val="checkered" w:sz="10" w:space="24" w:color="auto"/>
            <w:right w:val="checkered" w:sz="10" w:space="24" w:color="auto"/>
          </w:pgBorders>
          <w:pgNumType w:fmt="numberInDash"/>
          <w:cols w:space="708"/>
          <w:docGrid w:linePitch="360"/>
        </w:sectPr>
      </w:pPr>
    </w:p>
    <w:p w:rsidR="00D91EA2" w:rsidRPr="001B0B90" w:rsidRDefault="00D91EA2" w:rsidP="002158E2">
      <w:pPr>
        <w:ind w:left="360"/>
        <w:jc w:val="center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2. Алхалалалай</w:t>
      </w:r>
      <w:r w:rsidRPr="001B0B90">
        <w:rPr>
          <w:rFonts w:ascii="Georgia" w:hAnsi="Georgia" w:cs="Georgia"/>
          <w:b/>
          <w:bCs/>
          <w:sz w:val="32"/>
          <w:szCs w:val="32"/>
        </w:rPr>
        <w:t xml:space="preserve">: древность </w:t>
      </w:r>
      <w:r>
        <w:rPr>
          <w:rFonts w:ascii="Georgia" w:hAnsi="Georgia" w:cs="Georgia"/>
          <w:b/>
          <w:bCs/>
          <w:sz w:val="32"/>
          <w:szCs w:val="32"/>
        </w:rPr>
        <w:t>–</w:t>
      </w:r>
      <w:r w:rsidRPr="001B0B90">
        <w:rPr>
          <w:rFonts w:ascii="Georgia" w:hAnsi="Georgia" w:cs="Georgia"/>
          <w:b/>
          <w:bCs/>
          <w:sz w:val="32"/>
          <w:szCs w:val="32"/>
        </w:rPr>
        <w:t xml:space="preserve"> современность</w:t>
      </w:r>
    </w:p>
    <w:p w:rsidR="00D91EA2" w:rsidRDefault="00D91EA2" w:rsidP="00107446">
      <w:pPr>
        <w:ind w:firstLine="540"/>
        <w:rPr>
          <w:sz w:val="28"/>
          <w:szCs w:val="28"/>
        </w:rPr>
      </w:pPr>
    </w:p>
    <w:p w:rsidR="00D91EA2" w:rsidRDefault="00D91EA2" w:rsidP="00C949A2">
      <w:pPr>
        <w:ind w:firstLine="540"/>
        <w:jc w:val="both"/>
        <w:rPr>
          <w:sz w:val="28"/>
          <w:szCs w:val="28"/>
        </w:rPr>
      </w:pPr>
      <w:r w:rsidRPr="00F14CEA">
        <w:rPr>
          <w:sz w:val="28"/>
          <w:szCs w:val="28"/>
        </w:rPr>
        <w:t xml:space="preserve">"Алхалалалай" - это </w:t>
      </w:r>
      <w:r>
        <w:rPr>
          <w:sz w:val="28"/>
          <w:szCs w:val="28"/>
        </w:rPr>
        <w:t xml:space="preserve">древний </w:t>
      </w:r>
      <w:r w:rsidRPr="00F14CEA">
        <w:rPr>
          <w:sz w:val="28"/>
          <w:szCs w:val="28"/>
        </w:rPr>
        <w:t xml:space="preserve">обрядовый </w:t>
      </w:r>
      <w:r>
        <w:rPr>
          <w:sz w:val="28"/>
          <w:szCs w:val="28"/>
        </w:rPr>
        <w:t xml:space="preserve">ительменский </w:t>
      </w:r>
      <w:r w:rsidRPr="00F14CEA">
        <w:rPr>
          <w:sz w:val="28"/>
          <w:szCs w:val="28"/>
        </w:rPr>
        <w:t xml:space="preserve">календарный праздник, знаменующий собой завершение хозяйственного цикла. </w:t>
      </w:r>
      <w:r>
        <w:rPr>
          <w:sz w:val="28"/>
          <w:szCs w:val="28"/>
        </w:rPr>
        <w:t xml:space="preserve">Он длился от одного до трех месяцев, являясь главным событием в жизни ительменского народа. И включал в себя множество разных действий: 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Очищения жилища, который совершали два старика и три женщины, держащие в руках пучки травы  - «тоншичъ»;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Изгнание злых духов, при котором женщины и девушки искосили глаза и искривляли рот как можно страшнее;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старой лестницы на новую; 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Возведение хантая;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Разыгрывание «пантомимы кита» и «басни о волке»;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Подношение огню, окуривание;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Перетягивание березы;</w:t>
      </w:r>
    </w:p>
    <w:p w:rsidR="00D91EA2" w:rsidRDefault="00D91EA2" w:rsidP="00C618A5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Очищения;</w:t>
      </w:r>
    </w:p>
    <w:p w:rsidR="00D91EA2" w:rsidRDefault="00D91EA2" w:rsidP="00C949A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Основой и смыслом всех действий служило – благодарение Природе. Жёсткие условия  и суровая камчатская природа за многие столетия воспитали в северном человеке  уважение к могущественным силам природы.</w:t>
      </w:r>
    </w:p>
    <w:p w:rsidR="00D91EA2" w:rsidRDefault="00D91EA2" w:rsidP="00C949A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91EA2" w:rsidRDefault="00D91EA2" w:rsidP="003A4675">
      <w:pPr>
        <w:ind w:firstLine="540"/>
        <w:rPr>
          <w:sz w:val="28"/>
          <w:szCs w:val="28"/>
        </w:rPr>
      </w:pPr>
      <w:r>
        <w:rPr>
          <w:noProof/>
        </w:rPr>
        <w:pict>
          <v:shape id="Рисунок 6" o:spid="_x0000_s1028" type="#_x0000_t75" alt="2011 г 1082" style="position:absolute;left:0;text-align:left;margin-left:75.4pt;margin-top:.55pt;width:325.5pt;height:216.75pt;z-index:-251659776;visibility:visible">
            <v:imagedata r:id="rId11" o:title=""/>
          </v:shape>
        </w:pict>
      </w: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Default="00D91EA2" w:rsidP="003A4675">
      <w:pPr>
        <w:ind w:firstLine="540"/>
        <w:rPr>
          <w:sz w:val="28"/>
          <w:szCs w:val="28"/>
        </w:rPr>
      </w:pPr>
    </w:p>
    <w:p w:rsidR="00D91EA2" w:rsidRPr="00065A5F" w:rsidRDefault="00D91EA2" w:rsidP="003A4675">
      <w:pPr>
        <w:ind w:firstLine="1843"/>
        <w:rPr>
          <w:sz w:val="20"/>
          <w:szCs w:val="20"/>
        </w:rPr>
      </w:pPr>
      <w:r w:rsidRPr="00065A5F">
        <w:rPr>
          <w:sz w:val="20"/>
          <w:szCs w:val="20"/>
          <w:highlight w:val="yellow"/>
        </w:rPr>
        <w:t>Обряд «подношения огню»</w:t>
      </w:r>
    </w:p>
    <w:p w:rsidR="00D91EA2" w:rsidRDefault="00D91EA2" w:rsidP="00C949A2">
      <w:pPr>
        <w:ind w:firstLine="540"/>
        <w:jc w:val="both"/>
        <w:rPr>
          <w:sz w:val="28"/>
          <w:szCs w:val="28"/>
        </w:rPr>
      </w:pPr>
    </w:p>
    <w:p w:rsidR="00D91EA2" w:rsidRDefault="00D91EA2" w:rsidP="00C949A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Камчатском крае уделяется большое внимание восстановлению, сохранению и развитию традиционной народной культуры. Так в далеком 1988 году, ориентируясь, прежде всего на сохранение традиций предков, Олег Никитович Запороцкий, Борис Александрович Жирков и артисты народного ительменского фольклорного ансамбля «Эльвель» восстановили по крупицам обряд очищения, исполнили его на берегу реки Ковран, где испокон веков компактно проживали ительмены. С той далекой весны «Алхалалалай» преодолел немало препятствий. Сегодня праздник твёрдо ступает по камчатской земле, позволяя глубже познать ительменскую культуру, философию народа. Программа праздника насыщена обрядовыми действиями, поскольку организаторы стараются в максимальной степени сохранить исполнение обрядовых действий так, как они проходили много веков назад. </w:t>
      </w:r>
    </w:p>
    <w:p w:rsidR="00D91EA2" w:rsidRDefault="00D91EA2" w:rsidP="005009A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Праздник рассчитан на аудиторию разных возрастов и интересов, поэтому действия происходят на нескольких площадках. Сегодня помимо обрядов неотъемлемой частью праздника являются концерт творческих коллективов; мастер-классы по изготовлению «хантайчиков» и изделий из рыбьей кожи; выставки мастеров декоративно-прикладного творчества, блюд национальной кухни; детская игровая программа; множество разнообразных конкурсов: на лучшую хозяйку «Мимсх Алхалалалай», лучшее исполнение песен на ительменском языке, разделка морского зверя, исполнение гримас, ительменских «ходил» и другие.</w:t>
      </w:r>
      <w:r w:rsidRPr="00407E66">
        <w:rPr>
          <w:sz w:val="28"/>
          <w:szCs w:val="28"/>
        </w:rPr>
        <w:t xml:space="preserve"> </w:t>
      </w:r>
    </w:p>
    <w:p w:rsidR="00D91EA2" w:rsidRDefault="00D91EA2" w:rsidP="00F14CE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Изюминка праздника является танцевальный многочасовой марафон, который стал проходить в формате «Открытый чемпионат России по танцам коренных народов Камчатки», к примеру, в 2011 году продлился 16 часов 10 минут его победителями стали Маргарита Маркова из Соболевского района и Андрей Катавынин из Карагинского района. Во времена наших предков люди действительно танцевали до тех пор, пока не рухнут обессиленные наземь.</w:t>
      </w:r>
    </w:p>
    <w:p w:rsidR="00D91EA2" w:rsidRDefault="00D91EA2" w:rsidP="00F14CEA">
      <w:pPr>
        <w:ind w:firstLine="540"/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s1029" type="#_x0000_t75" alt="2011 г 1568" style="position:absolute;left:0;text-align:left;margin-left:123.2pt;margin-top:11.4pt;width:260.65pt;height:206.6pt;z-index:-251660800;visibility:visible">
            <v:imagedata r:id="rId12" o:title=""/>
          </v:shape>
        </w:pict>
      </w: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Default="00D91EA2" w:rsidP="003A4675">
      <w:pPr>
        <w:ind w:firstLine="2977"/>
        <w:rPr>
          <w:sz w:val="20"/>
          <w:szCs w:val="20"/>
          <w:highlight w:val="yellow"/>
        </w:rPr>
      </w:pPr>
    </w:p>
    <w:p w:rsidR="00D91EA2" w:rsidRPr="00065A5F" w:rsidRDefault="00D91EA2" w:rsidP="00065A5F">
      <w:pPr>
        <w:ind w:firstLine="2694"/>
        <w:rPr>
          <w:sz w:val="20"/>
          <w:szCs w:val="20"/>
          <w:highlight w:val="yellow"/>
        </w:rPr>
      </w:pPr>
      <w:r w:rsidRPr="00065A5F">
        <w:rPr>
          <w:sz w:val="20"/>
          <w:szCs w:val="20"/>
          <w:highlight w:val="yellow"/>
        </w:rPr>
        <w:t>Победители чемпионата 2011 г.</w:t>
      </w:r>
      <w:r>
        <w:rPr>
          <w:sz w:val="20"/>
          <w:szCs w:val="20"/>
          <w:highlight w:val="yellow"/>
        </w:rPr>
        <w:t xml:space="preserve"> </w:t>
      </w:r>
    </w:p>
    <w:p w:rsidR="00D91EA2" w:rsidRPr="007E617A" w:rsidRDefault="00D91EA2" w:rsidP="00065A5F">
      <w:pPr>
        <w:ind w:firstLine="2694"/>
        <w:rPr>
          <w:color w:val="FFFFFF"/>
          <w:sz w:val="20"/>
          <w:szCs w:val="20"/>
        </w:rPr>
      </w:pPr>
      <w:r>
        <w:rPr>
          <w:sz w:val="20"/>
          <w:szCs w:val="20"/>
          <w:highlight w:val="yellow"/>
        </w:rPr>
        <w:t xml:space="preserve">Маргарита Маркова </w:t>
      </w:r>
      <w:r w:rsidRPr="00065A5F">
        <w:rPr>
          <w:sz w:val="20"/>
          <w:szCs w:val="20"/>
          <w:highlight w:val="yellow"/>
        </w:rPr>
        <w:t xml:space="preserve"> и Андрей Катавынин</w:t>
      </w:r>
    </w:p>
    <w:p w:rsidR="00D91EA2" w:rsidRDefault="00D91EA2" w:rsidP="006C759F">
      <w:pPr>
        <w:ind w:firstLine="540"/>
        <w:jc w:val="both"/>
        <w:rPr>
          <w:sz w:val="28"/>
          <w:szCs w:val="28"/>
        </w:rPr>
      </w:pPr>
    </w:p>
    <w:p w:rsidR="00D91EA2" w:rsidRDefault="00D91EA2" w:rsidP="00492F3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праздник собираются тысячи гостей не только из разных регионов России, но и из разных </w:t>
      </w:r>
      <w:r w:rsidRPr="000122C0">
        <w:rPr>
          <w:sz w:val="28"/>
          <w:szCs w:val="28"/>
        </w:rPr>
        <w:t>стран мира.</w:t>
      </w:r>
      <w:r>
        <w:rPr>
          <w:sz w:val="28"/>
          <w:szCs w:val="28"/>
        </w:rPr>
        <w:t xml:space="preserve"> С большим интересом принимают участие в организации и проведении праздника представители и старшего и молодого поколения. Ежегодно призовой фонд растет с геометрической прогрессией в лучшую сторону.  С каждым годом все больше танцевальных пар участвуют в марафоне... Все это – наглядный пример дальнейшего уверенного развития традиций и культуры ительменского народа.</w:t>
      </w:r>
    </w:p>
    <w:p w:rsidR="00D91EA2" w:rsidRDefault="00D91EA2" w:rsidP="006C759F">
      <w:pPr>
        <w:ind w:firstLine="540"/>
        <w:jc w:val="both"/>
        <w:rPr>
          <w:sz w:val="28"/>
          <w:szCs w:val="28"/>
        </w:rPr>
      </w:pPr>
    </w:p>
    <w:p w:rsidR="00D91EA2" w:rsidRDefault="00D91EA2" w:rsidP="00B641F9">
      <w:pPr>
        <w:jc w:val="both"/>
        <w:rPr>
          <w:sz w:val="28"/>
          <w:szCs w:val="28"/>
        </w:rPr>
        <w:sectPr w:rsidR="00D91EA2" w:rsidSect="00AC451F">
          <w:pgSz w:w="11906" w:h="16838"/>
          <w:pgMar w:top="993" w:right="1133" w:bottom="993" w:left="1134" w:header="708" w:footer="708" w:gutter="0"/>
          <w:pgBorders w:offsetFrom="page">
            <w:top w:val="checkered" w:sz="10" w:space="24" w:color="auto"/>
            <w:left w:val="checkered" w:sz="10" w:space="24" w:color="auto"/>
            <w:bottom w:val="checkered" w:sz="10" w:space="24" w:color="auto"/>
            <w:right w:val="checkered" w:sz="10" w:space="24" w:color="auto"/>
          </w:pgBorders>
          <w:pgNumType w:fmt="numberInDash"/>
          <w:cols w:space="708"/>
          <w:docGrid w:linePitch="360"/>
        </w:sectPr>
      </w:pPr>
    </w:p>
    <w:p w:rsidR="00D91EA2" w:rsidRDefault="00D91EA2" w:rsidP="001B0B90">
      <w:pPr>
        <w:numPr>
          <w:ilvl w:val="0"/>
          <w:numId w:val="4"/>
        </w:numPr>
        <w:pBdr>
          <w:bottom w:val="single" w:sz="12" w:space="1" w:color="auto"/>
        </w:pBdr>
        <w:jc w:val="center"/>
        <w:rPr>
          <w:rFonts w:ascii="Georgia" w:hAnsi="Georgia" w:cs="Georgia"/>
          <w:b/>
          <w:bCs/>
          <w:sz w:val="32"/>
          <w:szCs w:val="32"/>
        </w:rPr>
      </w:pPr>
      <w:bookmarkStart w:id="0" w:name="_GoBack"/>
      <w:bookmarkEnd w:id="0"/>
      <w:r w:rsidRPr="001B0B90">
        <w:rPr>
          <w:rFonts w:ascii="Georgia" w:hAnsi="Georgia" w:cs="Georgia"/>
          <w:b/>
          <w:bCs/>
          <w:sz w:val="32"/>
          <w:szCs w:val="32"/>
        </w:rPr>
        <w:t xml:space="preserve"> «Алхалалалай 2011»</w:t>
      </w:r>
    </w:p>
    <w:p w:rsidR="00D91EA2" w:rsidRPr="001B0B90" w:rsidRDefault="00D91EA2" w:rsidP="001B0B90">
      <w:pPr>
        <w:ind w:left="360"/>
        <w:rPr>
          <w:rFonts w:ascii="Georgia" w:hAnsi="Georgia" w:cs="Georgia"/>
          <w:b/>
          <w:bCs/>
          <w:sz w:val="32"/>
          <w:szCs w:val="32"/>
        </w:rPr>
      </w:pPr>
    </w:p>
    <w:p w:rsidR="00D91EA2" w:rsidRPr="00DC5C37" w:rsidRDefault="00D91EA2" w:rsidP="00DC5C37">
      <w:pPr>
        <w:jc w:val="center"/>
        <w:rPr>
          <w:sz w:val="28"/>
          <w:szCs w:val="28"/>
        </w:rPr>
      </w:pPr>
      <w:r w:rsidRPr="00DC5C37">
        <w:rPr>
          <w:sz w:val="28"/>
          <w:szCs w:val="28"/>
        </w:rPr>
        <w:t>Министерство культуры Камчатского края</w:t>
      </w:r>
    </w:p>
    <w:p w:rsidR="00D91EA2" w:rsidRPr="00DC5C37" w:rsidRDefault="00D91EA2" w:rsidP="00DC5C37">
      <w:pPr>
        <w:jc w:val="center"/>
        <w:rPr>
          <w:sz w:val="28"/>
          <w:szCs w:val="28"/>
        </w:rPr>
      </w:pPr>
      <w:r w:rsidRPr="00DC5C37">
        <w:rPr>
          <w:sz w:val="28"/>
          <w:szCs w:val="28"/>
        </w:rPr>
        <w:t>КГУ «Камчатский центр народного творчества»</w:t>
      </w:r>
    </w:p>
    <w:p w:rsidR="00D91EA2" w:rsidRPr="00DC5C37" w:rsidRDefault="00D91EA2" w:rsidP="00DC5C37">
      <w:pPr>
        <w:jc w:val="center"/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pStyle w:val="Heading1"/>
        <w:spacing w:before="0" w:after="0"/>
        <w:ind w:left="4248" w:hanging="4248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>24-25 сентября</w:t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Елизовский район </w:t>
      </w:r>
    </w:p>
    <w:p w:rsidR="00D91EA2" w:rsidRPr="00DC5C37" w:rsidRDefault="00D91EA2" w:rsidP="00DC5C37">
      <w:pPr>
        <w:pStyle w:val="Heading1"/>
        <w:spacing w:before="0" w:after="0"/>
        <w:ind w:left="708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этнографическое «ительменское» стойбище</w:t>
      </w:r>
      <w:r w:rsidRPr="00DC5C3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«Пимчах»</w:t>
      </w: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</w:r>
      <w:r w:rsidRPr="00DC5C37">
        <w:rPr>
          <w:sz w:val="28"/>
          <w:szCs w:val="28"/>
        </w:rPr>
        <w:tab/>
        <w:t xml:space="preserve"> </w:t>
      </w:r>
    </w:p>
    <w:p w:rsidR="00D91EA2" w:rsidRPr="00DC5C37" w:rsidRDefault="00D91EA2" w:rsidP="00DC5C37">
      <w:pPr>
        <w:jc w:val="center"/>
        <w:rPr>
          <w:sz w:val="28"/>
          <w:szCs w:val="28"/>
        </w:rPr>
      </w:pPr>
    </w:p>
    <w:p w:rsidR="00D91EA2" w:rsidRPr="00F57D60" w:rsidRDefault="00D91EA2" w:rsidP="00DC5C37">
      <w:pPr>
        <w:jc w:val="center"/>
        <w:rPr>
          <w:b/>
          <w:bCs/>
          <w:sz w:val="32"/>
          <w:szCs w:val="32"/>
        </w:rPr>
      </w:pPr>
      <w:r w:rsidRPr="00F57D60">
        <w:rPr>
          <w:b/>
          <w:bCs/>
          <w:sz w:val="32"/>
          <w:szCs w:val="32"/>
        </w:rPr>
        <w:t>Сценарий</w:t>
      </w:r>
    </w:p>
    <w:p w:rsidR="00D91EA2" w:rsidRDefault="00D91EA2" w:rsidP="00DC5C37">
      <w:pPr>
        <w:jc w:val="center"/>
        <w:rPr>
          <w:b/>
          <w:bCs/>
          <w:i/>
          <w:iCs/>
          <w:sz w:val="22"/>
          <w:szCs w:val="22"/>
        </w:rPr>
      </w:pPr>
    </w:p>
    <w:p w:rsidR="00D91EA2" w:rsidRDefault="00D91EA2" w:rsidP="00DC5C37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Обрядового ительменского праздника </w:t>
      </w:r>
    </w:p>
    <w:p w:rsidR="00D91EA2" w:rsidRDefault="00D91EA2" w:rsidP="00DC5C37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«Алхалалалай 2011 г.»</w:t>
      </w:r>
    </w:p>
    <w:p w:rsidR="00D91EA2" w:rsidRDefault="00D91EA2" w:rsidP="00DC5C37">
      <w:pPr>
        <w:ind w:left="5529"/>
        <w:rPr>
          <w:sz w:val="28"/>
          <w:szCs w:val="28"/>
        </w:rPr>
      </w:pPr>
    </w:p>
    <w:p w:rsidR="00D91EA2" w:rsidRDefault="00D91EA2" w:rsidP="00DC5C37">
      <w:pPr>
        <w:ind w:left="5529"/>
      </w:pPr>
    </w:p>
    <w:p w:rsidR="00D91EA2" w:rsidRDefault="00D91EA2" w:rsidP="00DC5C37">
      <w:pPr>
        <w:ind w:left="5529"/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0" type="#_x0000_t84" style="position:absolute;left:0;text-align:left;margin-left:117.4pt;margin-top:4.9pt;width:246.6pt;height:177.4pt;z-index:-251655680" fillcolor="#540000" strokeweight="2.25pt">
            <v:fill r:id="rId13" o:title="" recolor="t" type="pattern"/>
          </v:shape>
        </w:pict>
      </w:r>
    </w:p>
    <w:p w:rsidR="00D91EA2" w:rsidRDefault="00D91EA2" w:rsidP="00DC5C37">
      <w:pPr>
        <w:ind w:left="5529"/>
      </w:pPr>
    </w:p>
    <w:p w:rsidR="00D91EA2" w:rsidRDefault="00D91EA2" w:rsidP="00DC5C37">
      <w:pPr>
        <w:jc w:val="center"/>
      </w:pPr>
      <w:r>
        <w:rPr>
          <w:noProof/>
        </w:rPr>
        <w:pict>
          <v:shape id="Рисунок 1" o:spid="_x0000_i1025" type="#_x0000_t75" alt="16619m" style="width:198pt;height:131.25pt;visibility:visible">
            <v:imagedata r:id="rId14" o:title=""/>
          </v:shape>
        </w:pict>
      </w: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Default="00D91EA2" w:rsidP="00DC5C37">
      <w:pPr>
        <w:jc w:val="center"/>
      </w:pPr>
    </w:p>
    <w:p w:rsidR="00D91EA2" w:rsidRPr="00DC5C37" w:rsidRDefault="00D91EA2" w:rsidP="00DC5C37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DC5C37">
        <w:rPr>
          <w:sz w:val="28"/>
          <w:szCs w:val="28"/>
        </w:rPr>
        <w:t>редседатель рабочей группы – Олег Запороцкий</w:t>
      </w:r>
    </w:p>
    <w:p w:rsidR="00D91EA2" w:rsidRPr="00DC5C37" w:rsidRDefault="00D91EA2" w:rsidP="00DC5C3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C5C37">
        <w:rPr>
          <w:rFonts w:ascii="Times New Roman" w:hAnsi="Times New Roman" w:cs="Times New Roman"/>
          <w:sz w:val="28"/>
          <w:szCs w:val="28"/>
        </w:rPr>
        <w:t>оординатор творческой группы</w:t>
      </w:r>
      <w:r>
        <w:rPr>
          <w:rFonts w:ascii="Times New Roman" w:hAnsi="Times New Roman" w:cs="Times New Roman"/>
          <w:sz w:val="28"/>
          <w:szCs w:val="28"/>
        </w:rPr>
        <w:t>, ведущая</w:t>
      </w:r>
      <w:r w:rsidRPr="00DC5C37">
        <w:rPr>
          <w:rFonts w:ascii="Times New Roman" w:hAnsi="Times New Roman" w:cs="Times New Roman"/>
          <w:sz w:val="28"/>
          <w:szCs w:val="28"/>
        </w:rPr>
        <w:t xml:space="preserve"> – Галина Кравченко</w:t>
      </w:r>
    </w:p>
    <w:p w:rsidR="00D91EA2" w:rsidRPr="00DC5C37" w:rsidRDefault="00D91EA2" w:rsidP="00DC5C37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Pr="00DC5C37">
        <w:rPr>
          <w:sz w:val="28"/>
          <w:szCs w:val="28"/>
        </w:rPr>
        <w:t>втор сценария, режиссер</w:t>
      </w:r>
      <w:r>
        <w:rPr>
          <w:sz w:val="28"/>
          <w:szCs w:val="28"/>
        </w:rPr>
        <w:t>, ведущая</w:t>
      </w:r>
      <w:r w:rsidRPr="00DC5C37">
        <w:rPr>
          <w:sz w:val="28"/>
          <w:szCs w:val="28"/>
        </w:rPr>
        <w:t xml:space="preserve"> – Наталья Новак</w:t>
      </w:r>
    </w:p>
    <w:p w:rsidR="00D91EA2" w:rsidRPr="00DC5C37" w:rsidRDefault="00D91EA2" w:rsidP="00DC5C37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DC5C37">
        <w:rPr>
          <w:sz w:val="28"/>
          <w:szCs w:val="28"/>
        </w:rPr>
        <w:t>вукорежиссер – Дмитрий Кравченко</w:t>
      </w:r>
    </w:p>
    <w:p w:rsidR="00D91EA2" w:rsidRPr="00DC5C37" w:rsidRDefault="00D91EA2" w:rsidP="00DC5C37">
      <w:pPr>
        <w:ind w:firstLine="567"/>
        <w:jc w:val="center"/>
        <w:rPr>
          <w:sz w:val="28"/>
          <w:szCs w:val="28"/>
        </w:rPr>
      </w:pPr>
    </w:p>
    <w:p w:rsidR="00D91EA2" w:rsidRPr="00DC5C37" w:rsidRDefault="00D91EA2" w:rsidP="00DC5C37">
      <w:pPr>
        <w:jc w:val="center"/>
        <w:rPr>
          <w:sz w:val="28"/>
          <w:szCs w:val="28"/>
        </w:rPr>
      </w:pPr>
    </w:p>
    <w:p w:rsidR="00D91EA2" w:rsidRPr="00DC5C37" w:rsidRDefault="00D91EA2" w:rsidP="00DC5C37">
      <w:pPr>
        <w:jc w:val="center"/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EF2006" w:rsidRDefault="00D91EA2" w:rsidP="00EF2006">
      <w:pPr>
        <w:jc w:val="center"/>
        <w:rPr>
          <w:sz w:val="28"/>
          <w:szCs w:val="28"/>
        </w:rPr>
      </w:pPr>
      <w:r w:rsidRPr="00EF2006">
        <w:rPr>
          <w:sz w:val="28"/>
          <w:szCs w:val="28"/>
        </w:rPr>
        <w:t>2011</w:t>
      </w:r>
    </w:p>
    <w:p w:rsidR="00D91EA2" w:rsidRDefault="00D91EA2" w:rsidP="00DC5C37"/>
    <w:p w:rsidR="00D91EA2" w:rsidRPr="00DC5C37" w:rsidRDefault="00D91EA2" w:rsidP="00DC5C37">
      <w:pPr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23 сентября </w:t>
      </w:r>
    </w:p>
    <w:p w:rsidR="00D91EA2" w:rsidRPr="00DC5C37" w:rsidRDefault="00D91EA2" w:rsidP="00EF2006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Установлены баннеры (тематический – 2 шт., спонсоры), указательные стрелки, столы, освещение, п</w:t>
      </w:r>
      <w:r>
        <w:rPr>
          <w:i/>
          <w:iCs/>
          <w:sz w:val="28"/>
          <w:szCs w:val="28"/>
        </w:rPr>
        <w:t>алатки, сте</w:t>
      </w:r>
      <w:r w:rsidRPr="00DC5C37">
        <w:rPr>
          <w:i/>
          <w:iCs/>
          <w:sz w:val="28"/>
          <w:szCs w:val="28"/>
        </w:rPr>
        <w:t>нды для выставок.</w:t>
      </w:r>
    </w:p>
    <w:p w:rsidR="00D91EA2" w:rsidRPr="00DC5C37" w:rsidRDefault="00D91EA2" w:rsidP="00EF2006">
      <w:pPr>
        <w:jc w:val="both"/>
        <w:rPr>
          <w:i/>
          <w:iCs/>
          <w:sz w:val="28"/>
          <w:szCs w:val="28"/>
        </w:rPr>
      </w:pPr>
    </w:p>
    <w:p w:rsidR="00D91EA2" w:rsidRPr="00DC5C37" w:rsidRDefault="00D91EA2" w:rsidP="00EF2006">
      <w:pPr>
        <w:jc w:val="both"/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>24 сентября  8.00-11.00</w:t>
      </w:r>
    </w:p>
    <w:p w:rsidR="00D91EA2" w:rsidRPr="00DC5C37" w:rsidRDefault="00D91EA2" w:rsidP="00EF2006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По обеим сторонам дороги у входа на главную площадку оформлена фото-выставка</w:t>
      </w:r>
      <w:r>
        <w:rPr>
          <w:i/>
          <w:iCs/>
          <w:sz w:val="28"/>
          <w:szCs w:val="28"/>
        </w:rPr>
        <w:t xml:space="preserve"> </w:t>
      </w:r>
      <w:r w:rsidRPr="00DC5C37">
        <w:rPr>
          <w:i/>
          <w:iCs/>
          <w:sz w:val="28"/>
          <w:szCs w:val="28"/>
        </w:rPr>
        <w:t>«Аллея славы»</w:t>
      </w:r>
      <w:r>
        <w:rPr>
          <w:i/>
          <w:iCs/>
          <w:sz w:val="28"/>
          <w:szCs w:val="28"/>
        </w:rPr>
        <w:t>, посвященная</w:t>
      </w:r>
      <w:r w:rsidRPr="00DC5C3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выдающимся представителям ительменского народа</w:t>
      </w:r>
      <w:r w:rsidRPr="00DC5C37">
        <w:rPr>
          <w:i/>
          <w:iCs/>
          <w:sz w:val="28"/>
          <w:szCs w:val="28"/>
        </w:rPr>
        <w:t>.</w:t>
      </w:r>
    </w:p>
    <w:p w:rsidR="00D91EA2" w:rsidRPr="00DC5C37" w:rsidRDefault="00D91EA2" w:rsidP="00EF2006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На главной площадке оформлена фотовыставка «Как живешь абориген?», «История танцевального марафона», выставка изделий из рыбьей кожи.</w:t>
      </w:r>
    </w:p>
    <w:p w:rsidR="00D91EA2" w:rsidRDefault="00D91EA2" w:rsidP="00EF2006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На сцене установлена звукоусилительная аппаратура, 3 стойки с микрофонами, 4 радио-микрофона для ведущих, 2 гарнитуры для обрядовой части и творческих коллективов.</w:t>
      </w:r>
    </w:p>
    <w:p w:rsidR="00D91EA2" w:rsidRPr="00DC5C37" w:rsidRDefault="00D91EA2" w:rsidP="00EF2006">
      <w:pPr>
        <w:tabs>
          <w:tab w:val="left" w:pos="0"/>
        </w:tabs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На поляне «В Долине Духов» установлена звукоусилительная аппаратура, 2</w:t>
      </w:r>
      <w:r>
        <w:rPr>
          <w:i/>
          <w:iCs/>
          <w:sz w:val="28"/>
          <w:szCs w:val="28"/>
        </w:rPr>
        <w:t xml:space="preserve"> </w:t>
      </w:r>
      <w:r w:rsidRPr="00DC5C37">
        <w:rPr>
          <w:i/>
          <w:iCs/>
          <w:sz w:val="28"/>
          <w:szCs w:val="28"/>
        </w:rPr>
        <w:t>Радиомикрофона</w:t>
      </w:r>
      <w:r>
        <w:rPr>
          <w:i/>
          <w:iCs/>
          <w:sz w:val="28"/>
          <w:szCs w:val="28"/>
        </w:rPr>
        <w:t xml:space="preserve"> для детской игровой программы</w:t>
      </w:r>
      <w:r w:rsidRPr="00DC5C37">
        <w:rPr>
          <w:i/>
          <w:iCs/>
          <w:sz w:val="28"/>
          <w:szCs w:val="28"/>
        </w:rPr>
        <w:t>.</w:t>
      </w:r>
      <w:r w:rsidRPr="00DC5C37">
        <w:rPr>
          <w:i/>
          <w:iCs/>
          <w:sz w:val="28"/>
          <w:szCs w:val="28"/>
        </w:rPr>
        <w:br/>
      </w:r>
    </w:p>
    <w:p w:rsidR="00D91EA2" w:rsidRDefault="00D91EA2" w:rsidP="00EF2006">
      <w:pPr>
        <w:ind w:left="1620" w:hanging="1620"/>
        <w:jc w:val="both"/>
        <w:rPr>
          <w:i/>
          <w:iCs/>
          <w:sz w:val="28"/>
          <w:szCs w:val="28"/>
        </w:rPr>
      </w:pPr>
      <w:r w:rsidRPr="00DC5C37">
        <w:rPr>
          <w:b/>
          <w:bCs/>
          <w:sz w:val="28"/>
          <w:szCs w:val="28"/>
        </w:rPr>
        <w:t>11.00 – 12.00</w:t>
      </w:r>
      <w:r w:rsidRPr="00DC5C37">
        <w:rPr>
          <w:i/>
          <w:iCs/>
          <w:sz w:val="28"/>
          <w:szCs w:val="28"/>
        </w:rPr>
        <w:t xml:space="preserve">  </w:t>
      </w:r>
    </w:p>
    <w:p w:rsidR="00D91EA2" w:rsidRDefault="00D91EA2" w:rsidP="00EF2006">
      <w:pPr>
        <w:ind w:left="1620" w:hanging="1620"/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 Звучат фонограммы национальной музыки (ительменские песни,</w:t>
      </w:r>
    </w:p>
    <w:p w:rsidR="00D91EA2" w:rsidRPr="00DC5C37" w:rsidRDefault="00D91EA2" w:rsidP="00EF2006">
      <w:pPr>
        <w:ind w:left="1620" w:hanging="1620"/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 авторские песни ительменского композитора А.Н.Левковского).</w:t>
      </w:r>
    </w:p>
    <w:p w:rsidR="00D91EA2" w:rsidRPr="00DC5C37" w:rsidRDefault="00D91EA2" w:rsidP="00DC5C37">
      <w:pPr>
        <w:ind w:left="1620" w:hanging="1620"/>
        <w:rPr>
          <w:i/>
          <w:iCs/>
          <w:sz w:val="28"/>
          <w:szCs w:val="28"/>
        </w:rPr>
      </w:pPr>
    </w:p>
    <w:p w:rsidR="00D91EA2" w:rsidRPr="00C6484E" w:rsidRDefault="00D91EA2" w:rsidP="00C6484E">
      <w:pPr>
        <w:ind w:left="1620" w:hanging="1620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11.30 - 12.00</w:t>
      </w:r>
      <w:r w:rsidRPr="00DC5C37">
        <w:rPr>
          <w:sz w:val="28"/>
          <w:szCs w:val="28"/>
        </w:rPr>
        <w:t xml:space="preserve">   </w:t>
      </w:r>
    </w:p>
    <w:p w:rsidR="00D91EA2" w:rsidRPr="00DC5C37" w:rsidRDefault="00D91EA2" w:rsidP="00DC5C37">
      <w:pPr>
        <w:ind w:left="1620" w:hanging="1620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Звучит фонограмма национальной музыки.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Ведущие выходят на сцену.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 xml:space="preserve">- Кэмма кат тколькичен! 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>Ведущий:</w:t>
      </w:r>
      <w:r w:rsidRPr="00DC5C37">
        <w:rPr>
          <w:sz w:val="28"/>
          <w:szCs w:val="28"/>
        </w:rPr>
        <w:tab/>
        <w:t xml:space="preserve">- Здравствуйте дорогие друзья! 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FE791F">
      <w:pPr>
        <w:ind w:left="1418" w:hanging="1418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 xml:space="preserve">- Мы рады приветствовать Вас на ительменском обрядовом празднике </w:t>
      </w:r>
      <w:r>
        <w:rPr>
          <w:sz w:val="28"/>
          <w:szCs w:val="28"/>
        </w:rPr>
        <w:t>…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>Вместе:</w:t>
      </w:r>
      <w:r w:rsidRPr="00DC5C37">
        <w:rPr>
          <w:sz w:val="28"/>
          <w:szCs w:val="28"/>
        </w:rPr>
        <w:tab/>
        <w:t>- «Алхалалалай»!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>Ведущие (поочередно):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 В программе праздника древние ительменские обряды,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Поздравления почетных гостей праздника,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Выступления творческих коллективов,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Конкурс ходил на ительменском языке,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Конкурс на лучшую хозяйку «Мимсх Алхалалай-2011»,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Конкурс «Байки про аборигенов»,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Мастер-класс ительменского танца,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Конкурс </w:t>
      </w:r>
      <w:r>
        <w:rPr>
          <w:sz w:val="28"/>
          <w:szCs w:val="28"/>
        </w:rPr>
        <w:t xml:space="preserve">на исполнение </w:t>
      </w:r>
      <w:r w:rsidRPr="00DC5C37">
        <w:rPr>
          <w:sz w:val="28"/>
          <w:szCs w:val="28"/>
        </w:rPr>
        <w:t xml:space="preserve">гримас, </w:t>
      </w:r>
    </w:p>
    <w:p w:rsidR="00D91EA2" w:rsidRPr="00DC5C37" w:rsidRDefault="00D91EA2" w:rsidP="00DC5C37">
      <w:pPr>
        <w:ind w:firstLine="1440"/>
        <w:rPr>
          <w:sz w:val="28"/>
          <w:szCs w:val="28"/>
        </w:rPr>
      </w:pPr>
      <w:r w:rsidRPr="00DC5C37">
        <w:rPr>
          <w:sz w:val="28"/>
          <w:szCs w:val="28"/>
        </w:rPr>
        <w:t xml:space="preserve">- Викторина «История танцевального марафона», </w:t>
      </w:r>
    </w:p>
    <w:p w:rsidR="00D91EA2" w:rsidRPr="00DC5C37" w:rsidRDefault="00D91EA2" w:rsidP="00DC5C37">
      <w:pPr>
        <w:ind w:firstLine="14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sz w:val="28"/>
          <w:szCs w:val="28"/>
        </w:rPr>
        <w:t>- Игровая детская программа</w:t>
      </w:r>
      <w:r w:rsidRPr="00DC5C37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D91EA2" w:rsidRPr="00DC5C37" w:rsidRDefault="00D91EA2" w:rsidP="00DC5C37">
      <w:pPr>
        <w:ind w:firstLine="14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sz w:val="28"/>
          <w:szCs w:val="28"/>
        </w:rPr>
        <w:t>- Мастер-класс по вырезанию Хантайчиков</w:t>
      </w:r>
      <w:r w:rsidRPr="00DC5C37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D91EA2" w:rsidRPr="00DC5C37" w:rsidRDefault="00D91EA2" w:rsidP="00DC5C37">
      <w:pPr>
        <w:ind w:firstLine="14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sz w:val="28"/>
          <w:szCs w:val="28"/>
        </w:rPr>
        <w:t>- Конкурс на лучшее национальное блюдо</w:t>
      </w:r>
      <w:r w:rsidRPr="00DC5C37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D91EA2" w:rsidRPr="00DC5C37" w:rsidRDefault="00D91EA2" w:rsidP="00DC5C37">
      <w:pPr>
        <w:ind w:firstLine="14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sz w:val="28"/>
          <w:szCs w:val="28"/>
        </w:rPr>
        <w:t>- Конкурс по обработке лосося</w:t>
      </w:r>
      <w:r w:rsidRPr="00DC5C37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D91EA2" w:rsidRPr="00DC5C37" w:rsidRDefault="00D91EA2" w:rsidP="00DC5C37">
      <w:pPr>
        <w:ind w:firstLine="14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sz w:val="28"/>
          <w:szCs w:val="28"/>
        </w:rPr>
        <w:t>- Мастер-класс по обработке рыбьей кожи</w:t>
      </w:r>
    </w:p>
    <w:p w:rsidR="00D91EA2" w:rsidRPr="00DC5C37" w:rsidRDefault="00D91EA2" w:rsidP="00FE791F">
      <w:pPr>
        <w:ind w:left="1418" w:firstLine="22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C5C37">
        <w:rPr>
          <w:rFonts w:ascii="Times New Roman CYR" w:hAnsi="Times New Roman CYR" w:cs="Times New Roman CYR"/>
          <w:color w:val="000000"/>
          <w:sz w:val="28"/>
          <w:szCs w:val="28"/>
        </w:rPr>
        <w:t>- Открытый чемпионат России по танцам коренных народов Камчатки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EF2006">
      <w:pPr>
        <w:ind w:left="1440" w:hanging="144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>- А сейчас мы приглашаем всех на экск</w:t>
      </w:r>
      <w:r>
        <w:rPr>
          <w:sz w:val="28"/>
          <w:szCs w:val="28"/>
        </w:rPr>
        <w:t>урсию по этнокультурному «ительменскому» стойбищу</w:t>
      </w:r>
      <w:r w:rsidRPr="00DC5C37">
        <w:rPr>
          <w:sz w:val="28"/>
          <w:szCs w:val="28"/>
        </w:rPr>
        <w:t xml:space="preserve"> «Пимчах», которую проведет его хозяйка  - Вера Иннокентиевна Ковейник. </w:t>
      </w:r>
    </w:p>
    <w:p w:rsidR="00D91EA2" w:rsidRPr="00DC5C37" w:rsidRDefault="00D91EA2" w:rsidP="00DC5C37">
      <w:pPr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Эк</w:t>
      </w:r>
      <w:r>
        <w:rPr>
          <w:i/>
          <w:iCs/>
          <w:sz w:val="28"/>
          <w:szCs w:val="28"/>
        </w:rPr>
        <w:t>скурсия по этнокультурному «ительменскому» стойбищу</w:t>
      </w:r>
      <w:r w:rsidRPr="00DC5C37">
        <w:rPr>
          <w:i/>
          <w:iCs/>
          <w:sz w:val="28"/>
          <w:szCs w:val="28"/>
        </w:rPr>
        <w:t xml:space="preserve"> «Пимчах». </w:t>
      </w:r>
    </w:p>
    <w:p w:rsidR="00D91EA2" w:rsidRPr="00DC5C37" w:rsidRDefault="00D91EA2" w:rsidP="00DC5C37">
      <w:pPr>
        <w:rPr>
          <w:b/>
          <w:bCs/>
          <w:sz w:val="28"/>
          <w:szCs w:val="28"/>
        </w:rPr>
      </w:pPr>
    </w:p>
    <w:p w:rsidR="00D91EA2" w:rsidRPr="00C6484E" w:rsidRDefault="00D91EA2" w:rsidP="00C6484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12.00 – 13.00   Обряд</w:t>
      </w:r>
      <w:r w:rsidRPr="00DC5C37">
        <w:rPr>
          <w:b/>
          <w:bCs/>
          <w:sz w:val="28"/>
          <w:szCs w:val="28"/>
        </w:rPr>
        <w:t>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Звучит фонограмма национальной музыки.</w:t>
      </w:r>
    </w:p>
    <w:p w:rsidR="00D91EA2" w:rsidRPr="00DC5C37" w:rsidRDefault="00D91EA2" w:rsidP="00DC5C37">
      <w:pPr>
        <w:ind w:left="1440" w:hanging="14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440" w:hanging="144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>- Уважаемые земляки и гости Камчатского края, через 5 минут начнутся обрядовые действия – просьба освободить площадку у костра.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firstLine="540"/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По всему периметру обрядовой площадки стоят девушки (готовы к обряду «Изгнание злых духов»), Мужчины выстроились по обе стороны старой лестницы юкольника. 2 старика сидят у костра.</w:t>
      </w:r>
    </w:p>
    <w:p w:rsidR="00D91EA2" w:rsidRPr="00DC5C37" w:rsidRDefault="00D91EA2" w:rsidP="00EF2006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>Вокальная группа начинает исполнять ительменскую ходилу (Анатолий Левковский, Юрий Мещеряков…)</w:t>
      </w: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 xml:space="preserve">- Один раз в год предки ительменов устраивали большой  праздник благодарения Природе и очищения </w:t>
      </w:r>
      <w:r>
        <w:rPr>
          <w:sz w:val="28"/>
          <w:szCs w:val="28"/>
        </w:rPr>
        <w:t>–</w:t>
      </w:r>
      <w:r w:rsidRPr="00DC5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Алхалалалай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>. Как только заготовят припасов на долгую холодную зиму - Очищались от грехов, предавались веселью и безудержным танцам. Сегодня этот древний праздник стал долгожданным событием и для всех нас! А начинался праздник с магического обряда очищения жилища с помощью тонш</w:t>
      </w:r>
      <w:r>
        <w:rPr>
          <w:sz w:val="28"/>
          <w:szCs w:val="28"/>
        </w:rPr>
        <w:t>ичей</w:t>
      </w:r>
      <w:r w:rsidRPr="00DC5C37">
        <w:rPr>
          <w:sz w:val="28"/>
          <w:szCs w:val="28"/>
        </w:rPr>
        <w:t>.</w:t>
      </w: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 xml:space="preserve">3 женщины с разных сторон начинают мести поляну по направлению к костру. </w:t>
      </w: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>
        <w:rPr>
          <w:rStyle w:val="Emphasis"/>
          <w:sz w:val="28"/>
          <w:szCs w:val="28"/>
        </w:rPr>
        <w:t>После тог</w:t>
      </w:r>
      <w:r w:rsidRPr="00DC5C37">
        <w:rPr>
          <w:rStyle w:val="Emphasis"/>
          <w:sz w:val="28"/>
          <w:szCs w:val="28"/>
        </w:rPr>
        <w:t>о</w:t>
      </w:r>
      <w:r>
        <w:rPr>
          <w:rStyle w:val="Emphasis"/>
          <w:sz w:val="28"/>
          <w:szCs w:val="28"/>
        </w:rPr>
        <w:t>,</w:t>
      </w:r>
      <w:r w:rsidRPr="00DC5C37">
        <w:rPr>
          <w:rStyle w:val="Emphasis"/>
          <w:sz w:val="28"/>
          <w:szCs w:val="28"/>
        </w:rPr>
        <w:t xml:space="preserve"> как смели мусор в одну кучку, 2 самых уважаемых старика  начинают нашептывать над мусором, затем женщины уносят мусор в лес. </w:t>
      </w: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>Вокальная группа начинае</w:t>
      </w:r>
      <w:r>
        <w:rPr>
          <w:rStyle w:val="Emphasis"/>
          <w:sz w:val="28"/>
          <w:szCs w:val="28"/>
        </w:rPr>
        <w:t>т исполнять ительменскую ходилу.</w:t>
      </w: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</w:p>
    <w:p w:rsidR="00D91EA2" w:rsidRPr="00DC5C37" w:rsidRDefault="00D91EA2" w:rsidP="00B86975">
      <w:pPr>
        <w:ind w:left="1276" w:hanging="1276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>-</w:t>
      </w:r>
      <w:r>
        <w:rPr>
          <w:sz w:val="28"/>
          <w:szCs w:val="28"/>
        </w:rPr>
        <w:t xml:space="preserve"> Прежде чем продолжить праздник, обязательно убирали старую лестницу и меняли её на новую, как указывал С.П.Крашенинников «ибо весь год сновали по ней духи разные». Очищали жилище со всех сторон. </w:t>
      </w:r>
    </w:p>
    <w:p w:rsidR="00D91EA2" w:rsidRPr="00DC5C37" w:rsidRDefault="00D91EA2" w:rsidP="00DC5C37">
      <w:pPr>
        <w:ind w:firstLine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firstLine="540"/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>4 парня  убирают старую лестницу и кладут её рядом с юкольником. Место, где стояла лестница, старик вычищает, нашептав, кладет  туда щепку, обвитую тоншичем.</w:t>
      </w:r>
    </w:p>
    <w:p w:rsidR="00D91EA2" w:rsidRPr="00DC5C37" w:rsidRDefault="00D91EA2" w:rsidP="00DC5C37">
      <w:pPr>
        <w:ind w:firstLine="540"/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>4 парня выносят и устанавливают новую лестницу. Стар</w:t>
      </w:r>
      <w:r>
        <w:rPr>
          <w:rStyle w:val="Emphasis"/>
          <w:sz w:val="28"/>
          <w:szCs w:val="28"/>
        </w:rPr>
        <w:t>ик, кружась по солнцу, громко восклицает:</w:t>
      </w:r>
      <w:r w:rsidRPr="00DC5C37">
        <w:rPr>
          <w:rStyle w:val="Emphasis"/>
          <w:sz w:val="28"/>
          <w:szCs w:val="28"/>
        </w:rPr>
        <w:t xml:space="preserve"> 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- Алхалалалай!</w:t>
      </w:r>
      <w:r>
        <w:rPr>
          <w:sz w:val="28"/>
          <w:szCs w:val="28"/>
        </w:rPr>
        <w:t xml:space="preserve"> </w:t>
      </w:r>
    </w:p>
    <w:p w:rsidR="00D91EA2" w:rsidRPr="00DC5C37" w:rsidRDefault="00D91EA2" w:rsidP="00DC5C37">
      <w:pPr>
        <w:ind w:left="540"/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ind w:left="540"/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Все мужчины повторяют – обходят вокруг себя и кричат</w:t>
      </w:r>
      <w:r w:rsidRPr="00DC5C37">
        <w:rPr>
          <w:sz w:val="28"/>
          <w:szCs w:val="28"/>
        </w:rPr>
        <w:t>: - Алхалалалай!</w:t>
      </w:r>
    </w:p>
    <w:p w:rsidR="00D91EA2" w:rsidRPr="00DC5C37" w:rsidRDefault="00D91EA2" w:rsidP="00DC5C37">
      <w:pPr>
        <w:ind w:left="540"/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ind w:firstLine="540"/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 xml:space="preserve">Женщина подает старику камбалу, обвитую травой. Он закапывает её в ямку возле </w:t>
      </w:r>
      <w:r>
        <w:rPr>
          <w:rStyle w:val="Emphasis"/>
          <w:sz w:val="28"/>
          <w:szCs w:val="28"/>
        </w:rPr>
        <w:t>лестницы, на том месте кружится по солнцу</w:t>
      </w:r>
      <w:r w:rsidRPr="00DC5C37">
        <w:rPr>
          <w:rStyle w:val="Emphasis"/>
          <w:sz w:val="28"/>
          <w:szCs w:val="28"/>
        </w:rPr>
        <w:t xml:space="preserve"> 3 раза. Все мужч</w:t>
      </w:r>
      <w:r>
        <w:rPr>
          <w:rStyle w:val="Emphasis"/>
          <w:sz w:val="28"/>
          <w:szCs w:val="28"/>
        </w:rPr>
        <w:t>ины повторяют, затем</w:t>
      </w:r>
      <w:r w:rsidRPr="00DC5C37">
        <w:rPr>
          <w:rStyle w:val="Emphasis"/>
          <w:sz w:val="28"/>
          <w:szCs w:val="28"/>
        </w:rPr>
        <w:t xml:space="preserve"> проходят к костру и садятся в полукруг.</w:t>
      </w:r>
    </w:p>
    <w:p w:rsidR="00D91EA2" w:rsidRDefault="00D91EA2" w:rsidP="00B37696">
      <w:pPr>
        <w:ind w:left="1134" w:hanging="1134"/>
        <w:jc w:val="both"/>
        <w:rPr>
          <w:b/>
          <w:bCs/>
          <w:sz w:val="28"/>
          <w:szCs w:val="28"/>
        </w:rPr>
      </w:pPr>
    </w:p>
    <w:p w:rsidR="00D91EA2" w:rsidRPr="00542410" w:rsidRDefault="00D91EA2" w:rsidP="00B37696">
      <w:pPr>
        <w:ind w:left="1134" w:hanging="1134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Ведущая: </w:t>
      </w:r>
      <w:r w:rsidRPr="00DC5C37">
        <w:rPr>
          <w:b/>
          <w:bCs/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После того садились вокруг очага все мужчины и старики, обращались к огню с просьбами хранить и миловать, задабривали его своими дарами. </w:t>
      </w:r>
    </w:p>
    <w:p w:rsidR="00D91EA2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ind w:firstLine="540"/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>Старик с лопатой</w:t>
      </w:r>
      <w:r>
        <w:rPr>
          <w:rStyle w:val="Emphasis"/>
          <w:sz w:val="28"/>
          <w:szCs w:val="28"/>
        </w:rPr>
        <w:t>,</w:t>
      </w:r>
      <w:r w:rsidRPr="00DC5C37">
        <w:rPr>
          <w:rStyle w:val="Emphasis"/>
          <w:sz w:val="28"/>
          <w:szCs w:val="28"/>
        </w:rPr>
        <w:t xml:space="preserve"> обвитой тоншичем</w:t>
      </w:r>
      <w:r>
        <w:rPr>
          <w:rStyle w:val="Emphasis"/>
          <w:sz w:val="28"/>
          <w:szCs w:val="28"/>
        </w:rPr>
        <w:t>,</w:t>
      </w:r>
      <w:r w:rsidRPr="00DC5C37">
        <w:rPr>
          <w:rStyle w:val="Emphasis"/>
          <w:sz w:val="28"/>
          <w:szCs w:val="28"/>
        </w:rPr>
        <w:t xml:space="preserve"> обращается к огню.</w:t>
      </w:r>
    </w:p>
    <w:p w:rsidR="00D91EA2" w:rsidRPr="00DC5C37" w:rsidRDefault="00D91EA2" w:rsidP="00DC5C37">
      <w:pPr>
        <w:ind w:firstLine="540"/>
        <w:jc w:val="both"/>
        <w:rPr>
          <w:rStyle w:val="Emphasis"/>
          <w:i w:val="0"/>
          <w:iCs w:val="0"/>
          <w:sz w:val="28"/>
          <w:szCs w:val="28"/>
        </w:rPr>
      </w:pPr>
    </w:p>
    <w:p w:rsidR="00D91EA2" w:rsidRPr="00DC5C37" w:rsidRDefault="00D91EA2" w:rsidP="00DC5C37">
      <w:pPr>
        <w:ind w:left="1080" w:hanging="1080"/>
        <w:jc w:val="both"/>
        <w:rPr>
          <w:b/>
          <w:bCs/>
          <w:sz w:val="28"/>
          <w:szCs w:val="28"/>
        </w:rPr>
      </w:pPr>
      <w:r w:rsidRPr="00DC5C37">
        <w:rPr>
          <w:rStyle w:val="Emphasis"/>
          <w:b/>
          <w:bCs/>
          <w:i w:val="0"/>
          <w:iCs w:val="0"/>
          <w:sz w:val="28"/>
          <w:szCs w:val="28"/>
        </w:rPr>
        <w:t xml:space="preserve">Старик:  </w:t>
      </w:r>
      <w:r w:rsidRPr="00DC5C37">
        <w:rPr>
          <w:sz w:val="28"/>
          <w:szCs w:val="28"/>
        </w:rPr>
        <w:t xml:space="preserve">- Кутха Кэзза дёнай мыткэвин Кэзза мэл нук*ч. Тхуэльх кнынэн ты*нунэн Лэм. Музанкэ к*ольахэн. 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080" w:hanging="1080"/>
        <w:jc w:val="both"/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Ведущая </w:t>
      </w:r>
      <w:r w:rsidRPr="00DC5C37">
        <w:rPr>
          <w:i/>
          <w:iCs/>
          <w:sz w:val="28"/>
          <w:szCs w:val="28"/>
        </w:rPr>
        <w:t>(переводит)</w:t>
      </w:r>
      <w:r w:rsidRPr="00DC5C37">
        <w:rPr>
          <w:b/>
          <w:bCs/>
          <w:sz w:val="28"/>
          <w:szCs w:val="28"/>
        </w:rPr>
        <w:t xml:space="preserve">: </w:t>
      </w:r>
      <w:r w:rsidRPr="00DC5C37">
        <w:rPr>
          <w:b/>
          <w:bCs/>
          <w:i/>
          <w:iCs/>
          <w:sz w:val="28"/>
          <w:szCs w:val="28"/>
        </w:rPr>
        <w:t xml:space="preserve">- </w:t>
      </w:r>
      <w:r w:rsidRPr="00DC5C37">
        <w:rPr>
          <w:sz w:val="28"/>
          <w:szCs w:val="28"/>
        </w:rPr>
        <w:t xml:space="preserve">От Кутха нам приказано воздавать жертву каждый год, что мы, и исполняем; чего ради просим, </w:t>
      </w:r>
      <w:r>
        <w:rPr>
          <w:sz w:val="28"/>
          <w:szCs w:val="28"/>
        </w:rPr>
        <w:t>чтоб ты нас хранил и миловал, не</w:t>
      </w:r>
      <w:r w:rsidRPr="00DC5C37">
        <w:rPr>
          <w:sz w:val="28"/>
          <w:szCs w:val="28"/>
        </w:rPr>
        <w:t xml:space="preserve"> причинял бы скорбей и бед и не делал пожара.</w:t>
      </w:r>
      <w:r w:rsidRPr="00DC5C37">
        <w:rPr>
          <w:b/>
          <w:bCs/>
          <w:i/>
          <w:iCs/>
          <w:sz w:val="28"/>
          <w:szCs w:val="28"/>
        </w:rPr>
        <w:t xml:space="preserve"> </w:t>
      </w:r>
    </w:p>
    <w:p w:rsidR="00D91EA2" w:rsidRPr="00DC5C37" w:rsidRDefault="00D91EA2" w:rsidP="00DC5C37">
      <w:pPr>
        <w:ind w:left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 xml:space="preserve">Вокальная группа начинает исполнять ительменскую ходилу.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i/>
          <w:iCs/>
          <w:sz w:val="28"/>
          <w:szCs w:val="28"/>
        </w:rPr>
        <w:t>Шаман задабривает огонь кусочками рыбы и другими угощениями.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Все в</w:t>
      </w:r>
      <w:r>
        <w:rPr>
          <w:i/>
          <w:iCs/>
          <w:sz w:val="28"/>
          <w:szCs w:val="28"/>
        </w:rPr>
        <w:t>стают, затем кружатся по солнцу</w:t>
      </w:r>
      <w:r w:rsidRPr="00DC5C37">
        <w:rPr>
          <w:i/>
          <w:iCs/>
          <w:sz w:val="28"/>
          <w:szCs w:val="28"/>
        </w:rPr>
        <w:t xml:space="preserve"> и кричат: </w:t>
      </w:r>
      <w:r w:rsidRPr="00DC5C37">
        <w:rPr>
          <w:sz w:val="28"/>
          <w:szCs w:val="28"/>
        </w:rPr>
        <w:t>- Алхалалалай</w:t>
      </w:r>
      <w:r w:rsidRPr="00DC5C37">
        <w:rPr>
          <w:i/>
          <w:iCs/>
          <w:sz w:val="28"/>
          <w:szCs w:val="28"/>
        </w:rPr>
        <w:t xml:space="preserve"> (топая ногами и </w:t>
      </w:r>
      <w:r>
        <w:rPr>
          <w:i/>
          <w:iCs/>
          <w:sz w:val="28"/>
          <w:szCs w:val="28"/>
        </w:rPr>
        <w:t>вс</w:t>
      </w:r>
      <w:r w:rsidRPr="00DC5C37">
        <w:rPr>
          <w:i/>
          <w:iCs/>
          <w:sz w:val="28"/>
          <w:szCs w:val="28"/>
        </w:rPr>
        <w:t>плеск</w:t>
      </w:r>
      <w:r>
        <w:rPr>
          <w:i/>
          <w:iCs/>
          <w:sz w:val="28"/>
          <w:szCs w:val="28"/>
        </w:rPr>
        <w:t>ив</w:t>
      </w:r>
      <w:r w:rsidRPr="00DC5C37">
        <w:rPr>
          <w:i/>
          <w:iCs/>
          <w:sz w:val="28"/>
          <w:szCs w:val="28"/>
        </w:rPr>
        <w:t xml:space="preserve">ая руками). </w:t>
      </w:r>
    </w:p>
    <w:p w:rsidR="00D91EA2" w:rsidRPr="00DC5C37" w:rsidRDefault="00D91EA2" w:rsidP="00DC5C37">
      <w:pPr>
        <w:jc w:val="both"/>
        <w:rPr>
          <w:b/>
          <w:bCs/>
          <w:i/>
          <w:iCs/>
          <w:sz w:val="28"/>
          <w:szCs w:val="28"/>
        </w:rPr>
      </w:pPr>
      <w:r w:rsidRPr="00DC5C37">
        <w:rPr>
          <w:b/>
          <w:bCs/>
          <w:i/>
          <w:iCs/>
          <w:sz w:val="28"/>
          <w:szCs w:val="28"/>
        </w:rPr>
        <w:t>Исполняется танец</w:t>
      </w:r>
      <w:r w:rsidRPr="00DC5C37">
        <w:rPr>
          <w:i/>
          <w:iCs/>
          <w:sz w:val="28"/>
          <w:szCs w:val="28"/>
        </w:rPr>
        <w:t xml:space="preserve"> </w:t>
      </w:r>
      <w:r w:rsidRPr="00DC5C37">
        <w:rPr>
          <w:b/>
          <w:bCs/>
          <w:i/>
          <w:iCs/>
          <w:sz w:val="28"/>
          <w:szCs w:val="28"/>
        </w:rPr>
        <w:t xml:space="preserve">«Гамулы». </w:t>
      </w:r>
    </w:p>
    <w:p w:rsidR="00D91EA2" w:rsidRPr="00DC5C37" w:rsidRDefault="00D91EA2" w:rsidP="00DC5C37">
      <w:pPr>
        <w:jc w:val="both"/>
        <w:rPr>
          <w:b/>
          <w:bCs/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У костра остаются только 2 старика.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Затем 2 старика (Борис Жирков и Леонид Сысоев) отпугивают злых духов, и громко кричат. </w:t>
      </w:r>
    </w:p>
    <w:p w:rsidR="00D91EA2" w:rsidRPr="00DC5C37" w:rsidRDefault="00D91EA2" w:rsidP="00DC5C37">
      <w:pPr>
        <w:ind w:left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Старики: -</w:t>
      </w:r>
      <w:r w:rsidRPr="00DC5C37">
        <w:rPr>
          <w:b/>
          <w:bCs/>
          <w:i/>
          <w:iCs/>
          <w:sz w:val="28"/>
          <w:szCs w:val="28"/>
        </w:rPr>
        <w:t xml:space="preserve"> </w:t>
      </w:r>
      <w:r w:rsidRPr="00DC5C37">
        <w:rPr>
          <w:sz w:val="28"/>
          <w:szCs w:val="28"/>
        </w:rPr>
        <w:t xml:space="preserve">Кмэч*к*нэ*н ! (исчезли)  Ксхэлакнэ*н ! (убежали)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На празднике очищению подвергалось все, начиная от места селения и заканчивая самими людьми. </w:t>
      </w:r>
      <w:r w:rsidRPr="00DC5C37">
        <w:rPr>
          <w:sz w:val="28"/>
          <w:szCs w:val="28"/>
        </w:rPr>
        <w:t xml:space="preserve">Обряд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изгнания злых духов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 xml:space="preserve"> проводили женщины и девушки, </w:t>
      </w:r>
      <w:r>
        <w:rPr>
          <w:sz w:val="28"/>
          <w:szCs w:val="28"/>
        </w:rPr>
        <w:t>гримасничая при этом как можно страшнее  и ужаснее: косили глаза и рот</w:t>
      </w:r>
      <w:r w:rsidRPr="00DC5C37">
        <w:rPr>
          <w:sz w:val="28"/>
          <w:szCs w:val="28"/>
        </w:rPr>
        <w:t>.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На площадку из разных углов выбегают девушки и женщины (в руках тоншичи), страшно гримасничая и крича</w:t>
      </w:r>
      <w:r w:rsidRPr="00DC5C37">
        <w:rPr>
          <w:sz w:val="28"/>
          <w:szCs w:val="28"/>
        </w:rPr>
        <w:t>: - «Алулу»,</w:t>
      </w:r>
      <w:r w:rsidRPr="00DC5C37">
        <w:rPr>
          <w:i/>
          <w:iCs/>
          <w:sz w:val="28"/>
          <w:szCs w:val="28"/>
        </w:rPr>
        <w:t xml:space="preserve"> оглядываются по сторонам, отпугивая злых духов. Затем от </w:t>
      </w:r>
      <w:r>
        <w:rPr>
          <w:i/>
          <w:iCs/>
          <w:sz w:val="28"/>
          <w:szCs w:val="28"/>
        </w:rPr>
        <w:t>«</w:t>
      </w:r>
      <w:r w:rsidRPr="00DC5C37">
        <w:rPr>
          <w:i/>
          <w:iCs/>
          <w:sz w:val="28"/>
          <w:szCs w:val="28"/>
        </w:rPr>
        <w:t>бессилия</w:t>
      </w:r>
      <w:r>
        <w:rPr>
          <w:i/>
          <w:iCs/>
          <w:sz w:val="28"/>
          <w:szCs w:val="28"/>
        </w:rPr>
        <w:t>»</w:t>
      </w:r>
      <w:r w:rsidRPr="00DC5C37">
        <w:rPr>
          <w:i/>
          <w:iCs/>
          <w:sz w:val="28"/>
          <w:szCs w:val="28"/>
        </w:rPr>
        <w:t xml:space="preserve"> падают все на землю.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Старики направляются к девушкам и поднимают их, нашептывая. Девушки по очереди поднимаются и оглядываются по сторонам: Всех ли духов изгнали.  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На площадку выходят все парни, с криками </w:t>
      </w:r>
      <w:r w:rsidRPr="00DC5C37">
        <w:rPr>
          <w:sz w:val="28"/>
          <w:szCs w:val="28"/>
        </w:rPr>
        <w:t>«Алхалалалай»</w:t>
      </w:r>
      <w:r w:rsidRPr="00DC5C37">
        <w:rPr>
          <w:i/>
          <w:iCs/>
          <w:sz w:val="28"/>
          <w:szCs w:val="28"/>
        </w:rPr>
        <w:t xml:space="preserve">. Женщины кричат </w:t>
      </w:r>
      <w:r w:rsidRPr="00DC5C37">
        <w:rPr>
          <w:sz w:val="28"/>
          <w:szCs w:val="28"/>
        </w:rPr>
        <w:t>«Алулу».</w:t>
      </w:r>
      <w:r w:rsidRPr="00DC5C37">
        <w:rPr>
          <w:i/>
          <w:iCs/>
          <w:sz w:val="28"/>
          <w:szCs w:val="28"/>
        </w:rPr>
        <w:t xml:space="preserve"> Мужчины выстраиваются в линию, девушки по сторонам. Старик подходит к молодым парням.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Старик: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Ингэнын, эсчак атхатс, тхунк</w:t>
      </w:r>
      <w:r w:rsidRPr="00DC5C37">
        <w:rPr>
          <w:b/>
          <w:bCs/>
          <w:i/>
          <w:iCs/>
          <w:sz w:val="28"/>
          <w:szCs w:val="28"/>
        </w:rPr>
        <w:t xml:space="preserve">. </w:t>
      </w:r>
      <w:r w:rsidRPr="00DC5C37">
        <w:rPr>
          <w:sz w:val="28"/>
          <w:szCs w:val="28"/>
        </w:rPr>
        <w:t>- К*ат к*ольч, Алхалалалай.</w:t>
      </w:r>
      <w:r w:rsidRPr="00DC5C37">
        <w:rPr>
          <w:b/>
          <w:bCs/>
          <w:i/>
          <w:iCs/>
          <w:sz w:val="28"/>
          <w:szCs w:val="28"/>
        </w:rPr>
        <w:t xml:space="preserve">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Отправляйтесь в лес за б</w:t>
      </w:r>
      <w:r>
        <w:rPr>
          <w:sz w:val="28"/>
          <w:szCs w:val="28"/>
        </w:rPr>
        <w:t>ерезой</w:t>
      </w:r>
      <w:r w:rsidRPr="00DC5C37">
        <w:rPr>
          <w:sz w:val="28"/>
          <w:szCs w:val="28"/>
        </w:rPr>
        <w:t>.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Девушки </w:t>
      </w:r>
      <w:r>
        <w:rPr>
          <w:i/>
          <w:iCs/>
          <w:sz w:val="28"/>
          <w:szCs w:val="28"/>
        </w:rPr>
        <w:t>обвязывают головы 4 парней тонши</w:t>
      </w:r>
      <w:r w:rsidRPr="00DC5C37">
        <w:rPr>
          <w:i/>
          <w:iCs/>
          <w:sz w:val="28"/>
          <w:szCs w:val="28"/>
        </w:rPr>
        <w:t>чем.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4 парня уходят в лес за березой (одна длинная и  </w:t>
      </w:r>
      <w:r>
        <w:rPr>
          <w:i/>
          <w:iCs/>
          <w:sz w:val="28"/>
          <w:szCs w:val="28"/>
        </w:rPr>
        <w:t>4 кольца</w:t>
      </w:r>
      <w:r w:rsidRPr="00DC5C37">
        <w:rPr>
          <w:i/>
          <w:iCs/>
          <w:sz w:val="28"/>
          <w:szCs w:val="28"/>
        </w:rPr>
        <w:t xml:space="preserve"> из березовых веток).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Исполняется обрядовый танец </w:t>
      </w:r>
      <w:r w:rsidRPr="00DC5C37">
        <w:rPr>
          <w:b/>
          <w:bCs/>
          <w:i/>
          <w:iCs/>
          <w:sz w:val="28"/>
          <w:szCs w:val="28"/>
        </w:rPr>
        <w:t>«Алхалалалай».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С криками парни возвращаются из леса. 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ind w:left="1440" w:hanging="1440"/>
        <w:jc w:val="both"/>
        <w:rPr>
          <w:b/>
          <w:bCs/>
          <w:i/>
          <w:iCs/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b/>
          <w:bCs/>
          <w:i/>
          <w:iCs/>
          <w:sz w:val="28"/>
          <w:szCs w:val="28"/>
        </w:rPr>
        <w:t xml:space="preserve"> - </w:t>
      </w:r>
      <w:r w:rsidRPr="00DC5C37">
        <w:rPr>
          <w:sz w:val="28"/>
          <w:szCs w:val="28"/>
        </w:rPr>
        <w:t>Береза у ительменов считается символом счастья, поэтому на пр</w:t>
      </w:r>
      <w:r>
        <w:rPr>
          <w:sz w:val="28"/>
          <w:szCs w:val="28"/>
        </w:rPr>
        <w:t>азднике каждый старался втащить</w:t>
      </w:r>
      <w:r w:rsidRPr="00DC5C37">
        <w:rPr>
          <w:sz w:val="28"/>
          <w:szCs w:val="28"/>
        </w:rPr>
        <w:t xml:space="preserve"> березу в свою землянку. Дорогие друзья</w:t>
      </w:r>
      <w:r>
        <w:rPr>
          <w:sz w:val="28"/>
          <w:szCs w:val="28"/>
        </w:rPr>
        <w:t>,</w:t>
      </w:r>
      <w:r w:rsidRPr="00DC5C37">
        <w:rPr>
          <w:sz w:val="28"/>
          <w:szCs w:val="28"/>
        </w:rPr>
        <w:t xml:space="preserve"> мы приглашаем вас принять участие в этом замечательном обычае и немного счастья забрать в свой дом.</w:t>
      </w:r>
    </w:p>
    <w:p w:rsidR="00D91EA2" w:rsidRPr="00DC5C37" w:rsidRDefault="00D91EA2" w:rsidP="00DC5C37">
      <w:pPr>
        <w:ind w:firstLine="540"/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i/>
          <w:iCs/>
          <w:sz w:val="28"/>
          <w:szCs w:val="28"/>
        </w:rPr>
        <w:t>Начинается перетягивание березы (символ счастья). Участвуют все гости праздника.</w:t>
      </w:r>
    </w:p>
    <w:p w:rsidR="00D91EA2" w:rsidRPr="00DC5C37" w:rsidRDefault="00D91EA2" w:rsidP="00DC5C37">
      <w:pPr>
        <w:ind w:firstLine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440" w:hanging="144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</w:r>
      <w:r>
        <w:rPr>
          <w:sz w:val="28"/>
          <w:szCs w:val="28"/>
        </w:rPr>
        <w:t>- Продолжали праздник «пантомима кита» и «басня о волке</w:t>
      </w:r>
      <w:r w:rsidRPr="00DC5C37">
        <w:rPr>
          <w:sz w:val="28"/>
          <w:szCs w:val="28"/>
        </w:rPr>
        <w:t>». Для проведения этого интересного действия необходимо всем встать в один большой полукруг. А как только вы увидите</w:t>
      </w:r>
      <w:r>
        <w:rPr>
          <w:sz w:val="28"/>
          <w:szCs w:val="28"/>
        </w:rPr>
        <w:t>,</w:t>
      </w:r>
      <w:r w:rsidRPr="00DC5C37">
        <w:rPr>
          <w:sz w:val="28"/>
          <w:szCs w:val="28"/>
        </w:rPr>
        <w:t xml:space="preserve"> что еда в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чучеле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 xml:space="preserve"> появилась – скорее спешите взять себе кусочек на удачу.</w:t>
      </w:r>
    </w:p>
    <w:p w:rsidR="00D91EA2" w:rsidRPr="00DC5C37" w:rsidRDefault="00D91EA2" w:rsidP="00DC5C37">
      <w:pPr>
        <w:ind w:firstLine="540"/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Все люди выстраиваются в один большой полукруг.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Проводятся </w:t>
      </w:r>
      <w:r>
        <w:rPr>
          <w:i/>
          <w:iCs/>
          <w:sz w:val="28"/>
          <w:szCs w:val="28"/>
        </w:rPr>
        <w:t>«</w:t>
      </w:r>
      <w:r w:rsidRPr="00C3390B">
        <w:rPr>
          <w:i/>
          <w:iCs/>
          <w:sz w:val="28"/>
          <w:szCs w:val="28"/>
        </w:rPr>
        <w:t>пантомима</w:t>
      </w:r>
      <w:r>
        <w:rPr>
          <w:i/>
          <w:iCs/>
          <w:sz w:val="28"/>
          <w:szCs w:val="28"/>
        </w:rPr>
        <w:t xml:space="preserve">  кита» и «басня о волке</w:t>
      </w:r>
      <w:r w:rsidRPr="00DC5C37">
        <w:rPr>
          <w:i/>
          <w:iCs/>
          <w:sz w:val="28"/>
          <w:szCs w:val="28"/>
        </w:rPr>
        <w:t>»: (необходимы - е</w:t>
      </w:r>
      <w:r>
        <w:rPr>
          <w:i/>
          <w:iCs/>
          <w:sz w:val="28"/>
          <w:szCs w:val="28"/>
        </w:rPr>
        <w:t>да для Х</w:t>
      </w:r>
      <w:r w:rsidRPr="00DC5C37">
        <w:rPr>
          <w:i/>
          <w:iCs/>
          <w:sz w:val="28"/>
          <w:szCs w:val="28"/>
        </w:rPr>
        <w:t>антая, копье, лук). Две женщины идут по кругу по поляне с</w:t>
      </w:r>
      <w:r>
        <w:rPr>
          <w:i/>
          <w:iCs/>
          <w:sz w:val="28"/>
          <w:szCs w:val="28"/>
        </w:rPr>
        <w:t xml:space="preserve"> импровизированными</w:t>
      </w:r>
      <w:r w:rsidRPr="00DC5C37">
        <w:rPr>
          <w:i/>
          <w:iCs/>
          <w:sz w:val="28"/>
          <w:szCs w:val="28"/>
        </w:rPr>
        <w:t xml:space="preserve"> чучелами волка и кита на спинах. За ними следуют 2 старика,</w:t>
      </w:r>
      <w:r>
        <w:rPr>
          <w:i/>
          <w:iCs/>
          <w:sz w:val="28"/>
          <w:szCs w:val="28"/>
        </w:rPr>
        <w:t xml:space="preserve"> и остальные артисты. Кричат по-</w:t>
      </w:r>
      <w:r w:rsidRPr="00DC5C37">
        <w:rPr>
          <w:i/>
          <w:iCs/>
          <w:sz w:val="28"/>
          <w:szCs w:val="28"/>
        </w:rPr>
        <w:t xml:space="preserve">вороньи, прыгают, кричат </w:t>
      </w:r>
      <w:r w:rsidRPr="00DC5C37">
        <w:rPr>
          <w:sz w:val="28"/>
          <w:szCs w:val="28"/>
        </w:rPr>
        <w:t>– Алулу,  Алхалалалай</w:t>
      </w:r>
      <w:r w:rsidRPr="00DC5C37">
        <w:rPr>
          <w:i/>
          <w:iCs/>
          <w:sz w:val="28"/>
          <w:szCs w:val="28"/>
        </w:rPr>
        <w:t xml:space="preserve">. Как дошли </w:t>
      </w:r>
      <w:r>
        <w:rPr>
          <w:i/>
          <w:iCs/>
          <w:sz w:val="28"/>
          <w:szCs w:val="28"/>
        </w:rPr>
        <w:t xml:space="preserve">эти женщины </w:t>
      </w:r>
      <w:r w:rsidRPr="00DC5C37">
        <w:rPr>
          <w:i/>
          <w:iCs/>
          <w:sz w:val="28"/>
          <w:szCs w:val="28"/>
        </w:rPr>
        <w:t>до костра</w:t>
      </w:r>
      <w:r>
        <w:rPr>
          <w:i/>
          <w:iCs/>
          <w:sz w:val="28"/>
          <w:szCs w:val="28"/>
        </w:rPr>
        <w:t>,</w:t>
      </w:r>
      <w:r w:rsidRPr="00DC5C37">
        <w:rPr>
          <w:i/>
          <w:iCs/>
          <w:sz w:val="28"/>
          <w:szCs w:val="28"/>
        </w:rPr>
        <w:t xml:space="preserve"> 2 парня выхватывают чучела и убегают от всех (их стараются догнать)</w:t>
      </w:r>
      <w:r>
        <w:rPr>
          <w:i/>
          <w:iCs/>
          <w:sz w:val="28"/>
          <w:szCs w:val="28"/>
        </w:rPr>
        <w:t>.</w:t>
      </w:r>
      <w:r w:rsidRPr="00DC5C3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Происходит ш</w:t>
      </w:r>
      <w:r w:rsidRPr="00DC5C37">
        <w:rPr>
          <w:i/>
          <w:iCs/>
          <w:sz w:val="28"/>
          <w:szCs w:val="28"/>
        </w:rPr>
        <w:t xml:space="preserve">уточная борьба. Чучела оставляют в центре поляны.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Один парень стреляет из лука в </w:t>
      </w:r>
      <w:r>
        <w:rPr>
          <w:i/>
          <w:iCs/>
          <w:sz w:val="28"/>
          <w:szCs w:val="28"/>
        </w:rPr>
        <w:t>чучело «</w:t>
      </w:r>
      <w:r w:rsidRPr="00DC5C37">
        <w:rPr>
          <w:i/>
          <w:iCs/>
          <w:sz w:val="28"/>
          <w:szCs w:val="28"/>
        </w:rPr>
        <w:t>волка</w:t>
      </w:r>
      <w:r>
        <w:rPr>
          <w:i/>
          <w:iCs/>
          <w:sz w:val="28"/>
          <w:szCs w:val="28"/>
        </w:rPr>
        <w:t>»</w:t>
      </w:r>
      <w:r w:rsidRPr="00DC5C37">
        <w:rPr>
          <w:i/>
          <w:iCs/>
          <w:sz w:val="28"/>
          <w:szCs w:val="28"/>
        </w:rPr>
        <w:t xml:space="preserve">, другой парень копьем разбивает чучело </w:t>
      </w:r>
      <w:r>
        <w:rPr>
          <w:i/>
          <w:iCs/>
          <w:sz w:val="28"/>
          <w:szCs w:val="28"/>
        </w:rPr>
        <w:t>«</w:t>
      </w:r>
      <w:r w:rsidRPr="00DC5C37">
        <w:rPr>
          <w:i/>
          <w:iCs/>
          <w:sz w:val="28"/>
          <w:szCs w:val="28"/>
        </w:rPr>
        <w:t>кита</w:t>
      </w:r>
      <w:r>
        <w:rPr>
          <w:i/>
          <w:iCs/>
          <w:sz w:val="28"/>
          <w:szCs w:val="28"/>
        </w:rPr>
        <w:t>»</w:t>
      </w:r>
      <w:r w:rsidRPr="00DC5C37">
        <w:rPr>
          <w:i/>
          <w:iCs/>
          <w:sz w:val="28"/>
          <w:szCs w:val="28"/>
        </w:rPr>
        <w:t>. Каждый артист и гость старается взять кусочек еды из чучел себе.</w:t>
      </w:r>
    </w:p>
    <w:p w:rsidR="00D91EA2" w:rsidRPr="00DC5C37" w:rsidRDefault="00D91EA2" w:rsidP="00DC5C37">
      <w:pPr>
        <w:ind w:firstLine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440" w:hanging="144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sz w:val="28"/>
          <w:szCs w:val="28"/>
        </w:rPr>
        <w:t xml:space="preserve"> - Дорогие участники древнего ительменского обрядового праздника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Алхалалалай</w:t>
      </w:r>
      <w:r>
        <w:rPr>
          <w:sz w:val="28"/>
          <w:szCs w:val="28"/>
        </w:rPr>
        <w:t>», сейчас хозяйка стойбища</w:t>
      </w:r>
      <w:r w:rsidRPr="00DC5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Пимчах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 xml:space="preserve"> и её помощницы предложат вам еду, которой вы сможете задобрить Хантая. Он будет помогать, и поддерживать вас в течение всего наступающего года. </w:t>
      </w:r>
      <w:r>
        <w:rPr>
          <w:sz w:val="28"/>
          <w:szCs w:val="28"/>
        </w:rPr>
        <w:t>Но прежде чем вы сможете задобрить Хантая, женщины проведут с вами обряд «окуривания».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Окуривани</w:t>
      </w:r>
      <w:r w:rsidRPr="00DC5C37">
        <w:rPr>
          <w:b/>
          <w:bCs/>
          <w:i/>
          <w:iCs/>
          <w:sz w:val="28"/>
          <w:szCs w:val="28"/>
        </w:rPr>
        <w:t>е.</w:t>
      </w:r>
      <w:r w:rsidRPr="00DC5C37">
        <w:rPr>
          <w:i/>
          <w:iCs/>
          <w:sz w:val="28"/>
          <w:szCs w:val="28"/>
        </w:rPr>
        <w:t xml:space="preserve"> Женщины идут по кругу</w:t>
      </w:r>
      <w:r>
        <w:rPr>
          <w:i/>
          <w:iCs/>
          <w:sz w:val="28"/>
          <w:szCs w:val="28"/>
        </w:rPr>
        <w:t>, окуривая</w:t>
      </w:r>
      <w:r w:rsidRPr="00DC5C37">
        <w:rPr>
          <w:i/>
          <w:iCs/>
          <w:sz w:val="28"/>
          <w:szCs w:val="28"/>
        </w:rPr>
        <w:t xml:space="preserve"> дымящими</w:t>
      </w:r>
      <w:r>
        <w:rPr>
          <w:i/>
          <w:iCs/>
          <w:sz w:val="28"/>
          <w:szCs w:val="28"/>
        </w:rPr>
        <w:t>ся гайтанами</w:t>
      </w:r>
      <w:r w:rsidRPr="00DC5C37">
        <w:rPr>
          <w:i/>
          <w:iCs/>
          <w:sz w:val="28"/>
          <w:szCs w:val="28"/>
        </w:rPr>
        <w:t xml:space="preserve"> всю поляну и всех зрителей (трясут веревочки, с травой и шерстью).</w:t>
      </w:r>
      <w:r>
        <w:rPr>
          <w:i/>
          <w:iCs/>
          <w:sz w:val="28"/>
          <w:szCs w:val="28"/>
        </w:rPr>
        <w:t xml:space="preserve"> Шаман окуривает</w:t>
      </w:r>
      <w:r w:rsidRPr="00DC5C37">
        <w:rPr>
          <w:i/>
          <w:iCs/>
          <w:sz w:val="28"/>
          <w:szCs w:val="28"/>
        </w:rPr>
        <w:t xml:space="preserve"> тоншичем лестницу.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Двое мужчин выносят из-за юрты Х</w:t>
      </w:r>
      <w:r w:rsidRPr="00DC5C37">
        <w:rPr>
          <w:i/>
          <w:iCs/>
          <w:sz w:val="28"/>
          <w:szCs w:val="28"/>
        </w:rPr>
        <w:t xml:space="preserve">антай. 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Мужчины проносят Х</w:t>
      </w:r>
      <w:r w:rsidRPr="00DC5C37">
        <w:rPr>
          <w:i/>
          <w:iCs/>
          <w:sz w:val="28"/>
          <w:szCs w:val="28"/>
        </w:rPr>
        <w:t>антай по кругу, в это время все гости и участники праздника задабривают его едой.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i/>
          <w:iCs/>
          <w:sz w:val="28"/>
          <w:szCs w:val="28"/>
        </w:rPr>
        <w:t>Хантай подносят к месту, где его вкапывают в зе</w:t>
      </w:r>
      <w:r>
        <w:rPr>
          <w:i/>
          <w:iCs/>
          <w:sz w:val="28"/>
          <w:szCs w:val="28"/>
        </w:rPr>
        <w:t>млю. Пока происходит возведение Х</w:t>
      </w:r>
      <w:r w:rsidRPr="00DC5C37">
        <w:rPr>
          <w:i/>
          <w:iCs/>
          <w:sz w:val="28"/>
          <w:szCs w:val="28"/>
        </w:rPr>
        <w:t>антая на место</w:t>
      </w:r>
      <w:r>
        <w:rPr>
          <w:i/>
          <w:iCs/>
          <w:sz w:val="28"/>
          <w:szCs w:val="28"/>
        </w:rPr>
        <w:t>,</w:t>
      </w:r>
      <w:r w:rsidRPr="00DC5C37">
        <w:rPr>
          <w:i/>
          <w:iCs/>
          <w:sz w:val="28"/>
          <w:szCs w:val="28"/>
        </w:rPr>
        <w:t xml:space="preserve"> вокруг него и рядом с</w:t>
      </w:r>
      <w:r>
        <w:rPr>
          <w:i/>
          <w:iCs/>
          <w:sz w:val="28"/>
          <w:szCs w:val="28"/>
        </w:rPr>
        <w:t xml:space="preserve"> ним артисты танцуют и </w:t>
      </w:r>
      <w:r w:rsidRPr="00DC5C37">
        <w:rPr>
          <w:i/>
          <w:iCs/>
          <w:sz w:val="28"/>
          <w:szCs w:val="28"/>
        </w:rPr>
        <w:t>покланяются ему. В это же время все зрители и участники громко кричат:</w:t>
      </w:r>
      <w:r w:rsidRPr="00DC5C37">
        <w:rPr>
          <w:b/>
          <w:bCs/>
          <w:i/>
          <w:iCs/>
          <w:sz w:val="28"/>
          <w:szCs w:val="28"/>
        </w:rPr>
        <w:t xml:space="preserve"> </w:t>
      </w:r>
      <w:r w:rsidRPr="00DC5C37">
        <w:rPr>
          <w:sz w:val="28"/>
          <w:szCs w:val="28"/>
        </w:rPr>
        <w:t>мужчины – Алхалалалай, женщины – Алулу.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sz w:val="28"/>
          <w:szCs w:val="28"/>
        </w:rPr>
        <w:t xml:space="preserve"> -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Алхалалалай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 xml:space="preserve"> – это не только древний обрядовый праздник ительменов. Это приобщение чел</w:t>
      </w:r>
      <w:r>
        <w:rPr>
          <w:sz w:val="28"/>
          <w:szCs w:val="28"/>
        </w:rPr>
        <w:t xml:space="preserve">овека к природе, </w:t>
      </w:r>
      <w:r w:rsidRPr="00DC5C37">
        <w:rPr>
          <w:sz w:val="28"/>
          <w:szCs w:val="28"/>
        </w:rPr>
        <w:t xml:space="preserve">место, где должно происходить очищение души. </w:t>
      </w:r>
    </w:p>
    <w:p w:rsidR="00D91EA2" w:rsidRPr="00DC5C37" w:rsidRDefault="00D91EA2" w:rsidP="00DC5C37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Мужчины берут 4 березовых кольца: по 2 кольца с обеих сторон костра, рядом с ними коридор</w:t>
      </w:r>
      <w:r>
        <w:rPr>
          <w:i/>
          <w:iCs/>
          <w:sz w:val="28"/>
          <w:szCs w:val="28"/>
        </w:rPr>
        <w:t>ом выстраиваются девушки с тонши</w:t>
      </w:r>
      <w:r w:rsidRPr="00DC5C37">
        <w:rPr>
          <w:i/>
          <w:iCs/>
          <w:sz w:val="28"/>
          <w:szCs w:val="28"/>
        </w:rPr>
        <w:t>чами.</w:t>
      </w:r>
    </w:p>
    <w:p w:rsidR="00D91EA2" w:rsidRPr="00DC5C37" w:rsidRDefault="00D91EA2" w:rsidP="009D31F9">
      <w:pPr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9D31F9">
      <w:pPr>
        <w:ind w:left="1276" w:hanging="1276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sz w:val="28"/>
          <w:szCs w:val="28"/>
        </w:rPr>
        <w:t xml:space="preserve"> - Дорогие друзья, мы приглашаем вас</w:t>
      </w:r>
      <w:r>
        <w:rPr>
          <w:sz w:val="28"/>
          <w:szCs w:val="28"/>
        </w:rPr>
        <w:t>,</w:t>
      </w:r>
      <w:r w:rsidRPr="00DC5C37">
        <w:rPr>
          <w:sz w:val="28"/>
          <w:szCs w:val="28"/>
        </w:rPr>
        <w:t xml:space="preserve"> пройти обряд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очищения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>!</w:t>
      </w:r>
      <w:r>
        <w:rPr>
          <w:sz w:val="28"/>
          <w:szCs w:val="28"/>
        </w:rPr>
        <w:t xml:space="preserve"> Пройдя сквозь 2 березовых кольца, нужно громко, чтобы Кутха услышал, крикнуть: Женщины – Алулу! Мужчины – Алхалалалай! И обязательно после этого покружиться на месте по солнцу.</w:t>
      </w:r>
    </w:p>
    <w:p w:rsidR="00D91EA2" w:rsidRPr="00DC5C37" w:rsidRDefault="00D91EA2" w:rsidP="009D31F9">
      <w:pPr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Начинается обряд </w:t>
      </w:r>
      <w:r>
        <w:rPr>
          <w:i/>
          <w:iCs/>
          <w:sz w:val="28"/>
          <w:szCs w:val="28"/>
        </w:rPr>
        <w:t>«</w:t>
      </w:r>
      <w:r w:rsidRPr="00DC5C37">
        <w:rPr>
          <w:i/>
          <w:iCs/>
          <w:sz w:val="28"/>
          <w:szCs w:val="28"/>
        </w:rPr>
        <w:t>очищения</w:t>
      </w:r>
      <w:r>
        <w:rPr>
          <w:i/>
          <w:iCs/>
          <w:sz w:val="28"/>
          <w:szCs w:val="28"/>
        </w:rPr>
        <w:t>»</w:t>
      </w:r>
      <w:r w:rsidRPr="00DC5C37">
        <w:rPr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Первыми его исполняют старики, проходя через 2 кольца  и  кружась на месте по солнцу, громко восклицают</w:t>
      </w:r>
      <w:r w:rsidRPr="00DC5C37">
        <w:rPr>
          <w:i/>
          <w:iCs/>
          <w:sz w:val="28"/>
          <w:szCs w:val="28"/>
        </w:rPr>
        <w:t xml:space="preserve">: Алхалалалай. В это же время все зрители и участники громко кричат: </w:t>
      </w:r>
      <w:r w:rsidRPr="00DC5C37">
        <w:rPr>
          <w:sz w:val="28"/>
          <w:szCs w:val="28"/>
        </w:rPr>
        <w:t>мужчины – Алхалалалай, женщины – Алулу.</w:t>
      </w:r>
    </w:p>
    <w:p w:rsidR="00D91EA2" w:rsidRPr="00DC5C37" w:rsidRDefault="00D91EA2" w:rsidP="00DC5C37">
      <w:pPr>
        <w:jc w:val="both"/>
        <w:rPr>
          <w:rStyle w:val="Emphasis"/>
          <w:sz w:val="28"/>
          <w:szCs w:val="28"/>
        </w:rPr>
      </w:pPr>
      <w:r w:rsidRPr="00DC5C37">
        <w:rPr>
          <w:rStyle w:val="Emphasis"/>
          <w:sz w:val="28"/>
          <w:szCs w:val="28"/>
        </w:rPr>
        <w:t xml:space="preserve">Вокальная группа продолжает исполнять ительменскую ходилу.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Обряд </w:t>
      </w:r>
      <w:r>
        <w:rPr>
          <w:i/>
          <w:iCs/>
          <w:sz w:val="28"/>
          <w:szCs w:val="28"/>
        </w:rPr>
        <w:t>«</w:t>
      </w:r>
      <w:r w:rsidRPr="00DC5C37">
        <w:rPr>
          <w:i/>
          <w:iCs/>
          <w:sz w:val="28"/>
          <w:szCs w:val="28"/>
        </w:rPr>
        <w:t>очищения</w:t>
      </w:r>
      <w:r>
        <w:rPr>
          <w:i/>
          <w:iCs/>
          <w:sz w:val="28"/>
          <w:szCs w:val="28"/>
        </w:rPr>
        <w:t>»</w:t>
      </w:r>
      <w:r w:rsidRPr="00DC5C37">
        <w:rPr>
          <w:i/>
          <w:iCs/>
          <w:sz w:val="28"/>
          <w:szCs w:val="28"/>
        </w:rPr>
        <w:t xml:space="preserve"> продолжается.</w:t>
      </w:r>
    </w:p>
    <w:p w:rsidR="00D91EA2" w:rsidRPr="00DC5C37" w:rsidRDefault="00D91EA2" w:rsidP="00DC5C37">
      <w:pPr>
        <w:jc w:val="both"/>
        <w:rPr>
          <w:b/>
          <w:bCs/>
          <w:i/>
          <w:iCs/>
          <w:sz w:val="28"/>
          <w:szCs w:val="28"/>
        </w:rPr>
      </w:pPr>
    </w:p>
    <w:p w:rsidR="00D91EA2" w:rsidRPr="00DC5C37" w:rsidRDefault="00D91EA2" w:rsidP="00DC5C37">
      <w:pPr>
        <w:numPr>
          <w:ilvl w:val="1"/>
          <w:numId w:val="2"/>
        </w:numPr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 - 13.00 </w:t>
      </w:r>
      <w:r w:rsidRPr="00DC5C37">
        <w:rPr>
          <w:b/>
          <w:bCs/>
          <w:sz w:val="28"/>
          <w:szCs w:val="28"/>
        </w:rPr>
        <w:tab/>
      </w:r>
      <w:r w:rsidRPr="00DC5C37">
        <w:rPr>
          <w:b/>
          <w:bCs/>
          <w:sz w:val="28"/>
          <w:szCs w:val="28"/>
        </w:rPr>
        <w:tab/>
        <w:t>Поздравления почетных гостей праздника</w:t>
      </w:r>
    </w:p>
    <w:p w:rsidR="00D91EA2" w:rsidRPr="00DC5C37" w:rsidRDefault="00D91EA2" w:rsidP="00DC5C37">
      <w:pPr>
        <w:ind w:left="840"/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5451DA">
      <w:pPr>
        <w:jc w:val="both"/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13.00 – 14.30 </w:t>
      </w:r>
      <w:r w:rsidRPr="00DC5C37">
        <w:rPr>
          <w:b/>
          <w:bCs/>
          <w:sz w:val="28"/>
          <w:szCs w:val="28"/>
        </w:rPr>
        <w:tab/>
      </w:r>
      <w:r w:rsidRPr="00DC5C37">
        <w:rPr>
          <w:b/>
          <w:bCs/>
          <w:sz w:val="28"/>
          <w:szCs w:val="28"/>
        </w:rPr>
        <w:tab/>
        <w:t>Концертно-игровая программа.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5451DA" w:rsidRDefault="00D91EA2" w:rsidP="00DC5C37">
      <w:pPr>
        <w:jc w:val="both"/>
        <w:rPr>
          <w:b/>
          <w:bCs/>
          <w:i/>
          <w:iCs/>
          <w:sz w:val="28"/>
          <w:szCs w:val="28"/>
        </w:rPr>
      </w:pPr>
      <w:r w:rsidRPr="005451DA">
        <w:rPr>
          <w:b/>
          <w:bCs/>
          <w:i/>
          <w:iCs/>
          <w:sz w:val="28"/>
          <w:szCs w:val="28"/>
        </w:rPr>
        <w:t xml:space="preserve">Викторина «Итэнмэн» </w:t>
      </w:r>
    </w:p>
    <w:p w:rsidR="00D91EA2" w:rsidRPr="00DC5C37" w:rsidRDefault="00D91EA2" w:rsidP="005451DA">
      <w:pPr>
        <w:pStyle w:val="ListParagraph"/>
        <w:ind w:left="0"/>
      </w:pPr>
    </w:p>
    <w:p w:rsidR="00D91EA2" w:rsidRPr="00DC5C37" w:rsidRDefault="00D91EA2" w:rsidP="00DC5C37">
      <w:pPr>
        <w:pStyle w:val="ListParagraph"/>
        <w:ind w:left="1260" w:hanging="1260"/>
      </w:pPr>
      <w:r w:rsidRPr="00DC5C37">
        <w:rPr>
          <w:b/>
          <w:bCs/>
        </w:rPr>
        <w:t>Ведущая:</w:t>
      </w:r>
      <w:r w:rsidRPr="00DC5C37">
        <w:rPr>
          <w:b/>
          <w:bCs/>
        </w:rPr>
        <w:tab/>
      </w:r>
      <w:r w:rsidRPr="00DC5C37">
        <w:t xml:space="preserve">- На сцену приглашаются те, кто хочет посоревноваться в знании истории и современности ительменов. Итак, ваша задача по очереди называть почетных представителей ительменского народа. Кто больше </w:t>
      </w:r>
      <w:r>
        <w:t xml:space="preserve">знает, </w:t>
      </w:r>
      <w:r w:rsidRPr="00DC5C37">
        <w:t>тот и победитель.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Норгали, Хач, Бакию, Утки…</w:t>
      </w:r>
    </w:p>
    <w:p w:rsidR="00D91EA2" w:rsidRPr="00DC5C37" w:rsidRDefault="00D91EA2" w:rsidP="00DC5C37">
      <w:pPr>
        <w:ind w:left="126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Не сидит стар и млад – весь народ</w:t>
      </w:r>
    </w:p>
    <w:p w:rsidR="00D91EA2" w:rsidRPr="00DC5C37" w:rsidRDefault="00D91EA2" w:rsidP="00DC5C37">
      <w:pPr>
        <w:ind w:left="126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Песни сменяют танцы и шутки</w:t>
      </w:r>
    </w:p>
    <w:p w:rsidR="00D91EA2" w:rsidRPr="00DC5C37" w:rsidRDefault="00D91EA2" w:rsidP="00DC5C37">
      <w:pPr>
        <w:ind w:left="126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Все сохранил и умеет ваш род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Творческий номер.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Конкурс «Девиз праздника»</w:t>
      </w:r>
    </w:p>
    <w:p w:rsidR="00D91EA2" w:rsidRPr="00DC5C37" w:rsidRDefault="00D91EA2" w:rsidP="00DC5C37">
      <w:pPr>
        <w:ind w:left="1260" w:hanging="1260"/>
        <w:jc w:val="both"/>
        <w:rPr>
          <w:b/>
          <w:bCs/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 xml:space="preserve">- Настал долгожданный момент – представить свой девиз праздника </w:t>
      </w:r>
      <w:r>
        <w:rPr>
          <w:sz w:val="28"/>
          <w:szCs w:val="28"/>
        </w:rPr>
        <w:t>«</w:t>
      </w:r>
      <w:r w:rsidRPr="00DC5C37">
        <w:rPr>
          <w:sz w:val="28"/>
          <w:szCs w:val="28"/>
        </w:rPr>
        <w:t>Алхалалалай</w:t>
      </w:r>
      <w:r>
        <w:rPr>
          <w:sz w:val="28"/>
          <w:szCs w:val="28"/>
        </w:rPr>
        <w:t>»</w:t>
      </w:r>
      <w:r w:rsidRPr="00DC5C37">
        <w:rPr>
          <w:sz w:val="28"/>
          <w:szCs w:val="28"/>
        </w:rPr>
        <w:t>. Все</w:t>
      </w:r>
      <w:r>
        <w:rPr>
          <w:sz w:val="28"/>
          <w:szCs w:val="28"/>
        </w:rPr>
        <w:t>х</w:t>
      </w:r>
      <w:r w:rsidRPr="00DC5C37">
        <w:rPr>
          <w:sz w:val="28"/>
          <w:szCs w:val="28"/>
        </w:rPr>
        <w:t>, кто придумал девиз, мы под бурные аплодисменты приглашаем на нашу сцену.</w:t>
      </w: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 xml:space="preserve">Участники зачитывают свои варианты. </w:t>
      </w:r>
    </w:p>
    <w:p w:rsidR="00D91EA2" w:rsidRPr="00DC5C37" w:rsidRDefault="00D91EA2" w:rsidP="00DC5C37">
      <w:pPr>
        <w:jc w:val="both"/>
        <w:rPr>
          <w:b/>
          <w:bCs/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i/>
          <w:iCs/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Поскольку наш праздник является народным, то и победите</w:t>
      </w:r>
      <w:r>
        <w:rPr>
          <w:sz w:val="28"/>
          <w:szCs w:val="28"/>
        </w:rPr>
        <w:t>ля выберет народ. Дорогие земляки, п</w:t>
      </w:r>
      <w:r w:rsidRPr="00DC5C37">
        <w:rPr>
          <w:sz w:val="28"/>
          <w:szCs w:val="28"/>
        </w:rPr>
        <w:t xml:space="preserve">о вашим аплодисментам мы выясним, как звучит девиз </w:t>
      </w:r>
      <w:r>
        <w:rPr>
          <w:sz w:val="28"/>
          <w:szCs w:val="28"/>
        </w:rPr>
        <w:t>«Алхалалалая».</w:t>
      </w:r>
      <w:r w:rsidRPr="00DC5C37">
        <w:rPr>
          <w:sz w:val="28"/>
          <w:szCs w:val="28"/>
        </w:rPr>
        <w:t xml:space="preserve"> 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Творческий номер.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  (выходит и поет):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Только снова заалеет зорька на Востоке,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Раздаются крики уток на речной протоке: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Ахама, хама, хама Ик, Ик, Ик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Захватив ружьишко, Ое с песней мчится к речке: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- Вы сейчас, певуньи – утки, будете все в печке.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….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Творческий номер.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Игра «Самый ловкий рыбак» (палочки на «запор»).</w:t>
      </w:r>
    </w:p>
    <w:p w:rsidR="00D91EA2" w:rsidRPr="00DC5C37" w:rsidRDefault="00D91EA2" w:rsidP="00DC5C37">
      <w:pPr>
        <w:jc w:val="both"/>
        <w:rPr>
          <w:b/>
          <w:bCs/>
          <w:sz w:val="28"/>
          <w:szCs w:val="28"/>
        </w:rPr>
      </w:pPr>
    </w:p>
    <w:p w:rsidR="00D91EA2" w:rsidRPr="00DC5C37" w:rsidRDefault="00D91EA2" w:rsidP="00DC5C37">
      <w:pPr>
        <w:ind w:left="1620" w:hanging="162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Рыба – основной продукт ительменов, который мы добываем с помощью традиционного орудия лова. Кто мне подскажет, как он называется? Правильно - запор. И сейчас мне понадобится помощь  7 желающих посоревноваться за звание «самый ловкий рыбак».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Все участники выстраиваются в  круг, каждому дается палочка 1 м</w:t>
      </w:r>
      <w:r>
        <w:rPr>
          <w:i/>
          <w:iCs/>
          <w:sz w:val="28"/>
          <w:szCs w:val="28"/>
        </w:rPr>
        <w:t>. П</w:t>
      </w:r>
      <w:r w:rsidRPr="00DC5C37">
        <w:rPr>
          <w:i/>
          <w:iCs/>
          <w:sz w:val="28"/>
          <w:szCs w:val="28"/>
        </w:rPr>
        <w:t xml:space="preserve">о удару бубна все отпускают свою палочку и хватают палочку соседа слева. Кто не успел </w:t>
      </w:r>
      <w:r>
        <w:rPr>
          <w:i/>
          <w:iCs/>
          <w:sz w:val="28"/>
          <w:szCs w:val="28"/>
        </w:rPr>
        <w:t>«</w:t>
      </w:r>
      <w:r w:rsidRPr="00DC5C37">
        <w:rPr>
          <w:i/>
          <w:iCs/>
          <w:sz w:val="28"/>
          <w:szCs w:val="28"/>
        </w:rPr>
        <w:t>словить</w:t>
      </w:r>
      <w:r>
        <w:rPr>
          <w:i/>
          <w:iCs/>
          <w:sz w:val="28"/>
          <w:szCs w:val="28"/>
        </w:rPr>
        <w:t xml:space="preserve">» </w:t>
      </w:r>
      <w:r w:rsidRPr="00DC5C37">
        <w:rPr>
          <w:i/>
          <w:iCs/>
          <w:sz w:val="28"/>
          <w:szCs w:val="28"/>
        </w:rPr>
        <w:t xml:space="preserve"> палочку соседа слева – выбывает из игры.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Творческий номер.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На светлой поляне веселые пляски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 xml:space="preserve">На лицах смеются ольховые маски 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Мелькают и пляшут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Куда ты не взглянешь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Танцуй. Не сдавайся,</w:t>
      </w:r>
    </w:p>
    <w:p w:rsidR="00D91EA2" w:rsidRPr="00DC5C37" w:rsidRDefault="00D91EA2" w:rsidP="00DC5C37">
      <w:pPr>
        <w:ind w:left="162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Пока не устанешь.</w:t>
      </w:r>
    </w:p>
    <w:p w:rsidR="00D91EA2" w:rsidRPr="00DC5C37" w:rsidRDefault="00D91EA2" w:rsidP="00DC5C37">
      <w:pPr>
        <w:pStyle w:val="ListParagraph"/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Все участники концерта исполняют фрагмент танца «норгали».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540"/>
        <w:jc w:val="both"/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14.30 – 15.30 </w:t>
      </w:r>
      <w:r w:rsidRPr="00DC5C37">
        <w:rPr>
          <w:b/>
          <w:bCs/>
          <w:sz w:val="28"/>
          <w:szCs w:val="28"/>
        </w:rPr>
        <w:tab/>
        <w:t xml:space="preserve">Конкурс песен на ительменском языке. 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DC5C37" w:rsidRDefault="00D91EA2" w:rsidP="00DB75BC">
      <w:pPr>
        <w:ind w:left="540" w:hanging="54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 xml:space="preserve">Ведущая: </w:t>
      </w:r>
      <w:r w:rsidRPr="00DC5C37">
        <w:rPr>
          <w:sz w:val="28"/>
          <w:szCs w:val="28"/>
        </w:rPr>
        <w:t>- Песни древней страны Уйкоаль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Нам знакомы еще с колыбели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И стоят, как туманная даль,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 изголовье походной постели.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Я под желтой, как бубен, луной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Задремал с костерком на граните.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Гости – песни, побудьте со мной,</w:t>
      </w:r>
    </w:p>
    <w:p w:rsidR="00D91EA2" w:rsidRPr="00DC5C37" w:rsidRDefault="00D91EA2" w:rsidP="00DB75BC">
      <w:pPr>
        <w:ind w:left="1418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Не улетайте! Звените!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</w:p>
    <w:p w:rsidR="00D91EA2" w:rsidRPr="00DC5C37" w:rsidRDefault="00D91EA2" w:rsidP="00DC5C37">
      <w:pPr>
        <w:ind w:left="1440" w:hanging="1440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 xml:space="preserve"> - Дорогие друзья, объявляется конкурс песен на ительменском языке. И мы с удовольствием передаем микрофон главному организатору этого конкурса.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Представление членов жюри.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Выступление участников.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>15.30 – 16.10</w:t>
      </w:r>
      <w:r w:rsidRPr="00DC5C37">
        <w:rPr>
          <w:b/>
          <w:bCs/>
          <w:sz w:val="28"/>
          <w:szCs w:val="28"/>
        </w:rPr>
        <w:tab/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Конкурс «Мимсх Алхалалалай».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Представление членов жюри.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Выступление участников по конкурсным пунктам:</w:t>
      </w:r>
      <w:r w:rsidRPr="00DC5C37">
        <w:rPr>
          <w:i/>
          <w:iCs/>
          <w:sz w:val="28"/>
          <w:szCs w:val="28"/>
        </w:rPr>
        <w:tab/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Танец, Представление национального блюда, Викторина.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AC451F">
      <w:pPr>
        <w:ind w:left="1276" w:hanging="1276"/>
        <w:jc w:val="both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Ведущая: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- Пока наше многоуважаемое жюри совещается</w:t>
      </w:r>
      <w:r>
        <w:rPr>
          <w:sz w:val="28"/>
          <w:szCs w:val="28"/>
        </w:rPr>
        <w:t>,</w:t>
      </w:r>
      <w:r w:rsidRPr="00DC5C37">
        <w:rPr>
          <w:sz w:val="28"/>
          <w:szCs w:val="28"/>
        </w:rPr>
        <w:t xml:space="preserve"> я с удовольствием приглашаю на сцену председателя жюри конку</w:t>
      </w:r>
      <w:r>
        <w:rPr>
          <w:sz w:val="28"/>
          <w:szCs w:val="28"/>
        </w:rPr>
        <w:t>рса песен на ительменском языке</w:t>
      </w:r>
      <w:r w:rsidRPr="00DC5C37">
        <w:rPr>
          <w:sz w:val="28"/>
          <w:szCs w:val="28"/>
        </w:rPr>
        <w:t xml:space="preserve">. </w:t>
      </w:r>
    </w:p>
    <w:p w:rsidR="00D91EA2" w:rsidRPr="00DC5C37" w:rsidRDefault="00D91EA2" w:rsidP="00DC5C37">
      <w:pPr>
        <w:jc w:val="both"/>
        <w:rPr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Награждение участников конкурса песен на ительменском языке.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Звучат бубны</w:t>
      </w:r>
      <w:r w:rsidRPr="00DC5C37">
        <w:rPr>
          <w:i/>
          <w:iCs/>
          <w:sz w:val="28"/>
          <w:szCs w:val="28"/>
        </w:rPr>
        <w:t>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Статисты выносят подарки.(2 чел.)</w:t>
      </w:r>
    </w:p>
    <w:p w:rsidR="00D91EA2" w:rsidRPr="00DC5C37" w:rsidRDefault="00D91EA2" w:rsidP="00DC5C37">
      <w:pPr>
        <w:ind w:left="54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 xml:space="preserve"> </w:t>
      </w: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16.10 – 16.40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Конкурс «Байки про аборигенов»,  Конкурс «Гримас»</w:t>
      </w:r>
    </w:p>
    <w:p w:rsidR="00D91EA2" w:rsidRPr="00DC5C37" w:rsidRDefault="00D91EA2" w:rsidP="00DC5C37">
      <w:pPr>
        <w:ind w:left="1416" w:firstLine="708"/>
        <w:rPr>
          <w:sz w:val="28"/>
          <w:szCs w:val="28"/>
        </w:rPr>
      </w:pPr>
      <w:r w:rsidRPr="00DC5C37">
        <w:rPr>
          <w:sz w:val="28"/>
          <w:szCs w:val="28"/>
        </w:rPr>
        <w:t>Награждение участников.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Звучат бубны.</w:t>
      </w:r>
      <w:r w:rsidRPr="00DC5C37">
        <w:rPr>
          <w:i/>
          <w:iCs/>
          <w:sz w:val="28"/>
          <w:szCs w:val="28"/>
        </w:rPr>
        <w:t>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Статисты выносят подарки.(2 чел.)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>16.40 – 17.10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>Награждение победителей конкурсов.</w:t>
      </w:r>
    </w:p>
    <w:p w:rsidR="00D91EA2" w:rsidRPr="00DC5C37" w:rsidRDefault="00D91EA2" w:rsidP="00DC5C37">
      <w:pPr>
        <w:ind w:left="540"/>
        <w:jc w:val="both"/>
        <w:rPr>
          <w:i/>
          <w:iCs/>
          <w:sz w:val="28"/>
          <w:szCs w:val="28"/>
        </w:rPr>
      </w:pP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Звучат бубны</w:t>
      </w:r>
      <w:r w:rsidRPr="00DC5C37">
        <w:rPr>
          <w:i/>
          <w:iCs/>
          <w:sz w:val="28"/>
          <w:szCs w:val="28"/>
        </w:rPr>
        <w:t>.</w:t>
      </w:r>
    </w:p>
    <w:p w:rsidR="00D91EA2" w:rsidRPr="00DC5C37" w:rsidRDefault="00D91EA2" w:rsidP="00DC5C37">
      <w:pPr>
        <w:jc w:val="both"/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Статисты выносят подарки.(2 чел.)</w:t>
      </w:r>
    </w:p>
    <w:p w:rsidR="00D91EA2" w:rsidRPr="00DC5C37" w:rsidRDefault="00D91EA2" w:rsidP="00DC5C37">
      <w:pPr>
        <w:ind w:left="2127"/>
        <w:rPr>
          <w:sz w:val="28"/>
          <w:szCs w:val="28"/>
        </w:rPr>
      </w:pPr>
    </w:p>
    <w:p w:rsidR="00D91EA2" w:rsidRPr="00DC5C37" w:rsidRDefault="00D91EA2" w:rsidP="00DC5C37">
      <w:pPr>
        <w:ind w:left="2127" w:hanging="2127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>- Настал долгожданный момент награждения победителей и участников конкурсов:</w:t>
      </w:r>
    </w:p>
    <w:p w:rsidR="00D91EA2" w:rsidRPr="00DC5C37" w:rsidRDefault="00D91EA2" w:rsidP="00DC5C37">
      <w:pPr>
        <w:ind w:firstLine="1080"/>
        <w:rPr>
          <w:sz w:val="28"/>
          <w:szCs w:val="28"/>
        </w:rPr>
      </w:pPr>
      <w:r w:rsidRPr="00DC5C37">
        <w:rPr>
          <w:sz w:val="28"/>
          <w:szCs w:val="28"/>
        </w:rPr>
        <w:t>Конкурс «Мимсх Алхалалалай»</w:t>
      </w:r>
    </w:p>
    <w:p w:rsidR="00D91EA2" w:rsidRPr="00DC5C37" w:rsidRDefault="00D91EA2" w:rsidP="00DC5C37">
      <w:pPr>
        <w:ind w:firstLine="1080"/>
        <w:rPr>
          <w:sz w:val="28"/>
          <w:szCs w:val="28"/>
        </w:rPr>
      </w:pPr>
      <w:r w:rsidRPr="00DC5C37">
        <w:rPr>
          <w:sz w:val="28"/>
          <w:szCs w:val="28"/>
        </w:rPr>
        <w:t>Конкурс на лучшее национальное блюдо</w:t>
      </w:r>
    </w:p>
    <w:p w:rsidR="00D91EA2" w:rsidRPr="00DC5C37" w:rsidRDefault="00D91EA2" w:rsidP="00DC5C37">
      <w:pPr>
        <w:ind w:firstLine="1080"/>
        <w:rPr>
          <w:b/>
          <w:bCs/>
          <w:sz w:val="28"/>
          <w:szCs w:val="28"/>
        </w:rPr>
      </w:pPr>
      <w:r w:rsidRPr="00DC5C37">
        <w:rPr>
          <w:sz w:val="28"/>
          <w:szCs w:val="28"/>
        </w:rPr>
        <w:t>Конкурс по приготовлению ухи</w:t>
      </w:r>
    </w:p>
    <w:p w:rsidR="00D91EA2" w:rsidRPr="00DC5C37" w:rsidRDefault="00D91EA2" w:rsidP="00DC5C37">
      <w:pPr>
        <w:ind w:firstLine="1080"/>
        <w:rPr>
          <w:sz w:val="28"/>
          <w:szCs w:val="28"/>
        </w:rPr>
      </w:pPr>
      <w:r w:rsidRPr="00DC5C37">
        <w:rPr>
          <w:sz w:val="28"/>
          <w:szCs w:val="28"/>
        </w:rPr>
        <w:t>Конкурс по обработке лосося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>17.10 – 17.40</w:t>
      </w:r>
      <w:r w:rsidRPr="00DC5C37">
        <w:rPr>
          <w:b/>
          <w:bCs/>
          <w:sz w:val="28"/>
          <w:szCs w:val="28"/>
        </w:rPr>
        <w:tab/>
        <w:t xml:space="preserve">Мастер-класс ительменского танца. 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ind w:left="1260" w:hanging="1260"/>
        <w:jc w:val="both"/>
        <w:rPr>
          <w:sz w:val="28"/>
          <w:szCs w:val="28"/>
        </w:rPr>
      </w:pPr>
      <w:r w:rsidRPr="00DC5C37">
        <w:rPr>
          <w:sz w:val="28"/>
          <w:szCs w:val="28"/>
        </w:rPr>
        <w:t>Ведущая:</w:t>
      </w:r>
      <w:r w:rsidRPr="00DC5C37">
        <w:rPr>
          <w:sz w:val="28"/>
          <w:szCs w:val="28"/>
        </w:rPr>
        <w:tab/>
        <w:t xml:space="preserve">- Настало время подготовиться к Открытому чемпионату России по национальным танцам Камчатки. Для всех вас, дорогие друзья, </w:t>
      </w:r>
      <w:r>
        <w:rPr>
          <w:sz w:val="28"/>
          <w:szCs w:val="28"/>
        </w:rPr>
        <w:t xml:space="preserve">объявляется </w:t>
      </w:r>
      <w:r w:rsidRPr="00DC5C37">
        <w:rPr>
          <w:sz w:val="28"/>
          <w:szCs w:val="28"/>
        </w:rPr>
        <w:t>мастер-класс по ительменскому танцу и горловому пению. Приглашаю всех занять удобное положение, желательно встать в шахматном порядке. Мы начинаем!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Аккомпаниатор – Леонид Сысоев.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Разъяснение движений – Лидия Кручинина.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Демонстрация движений: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Галина Кравченко – женский танец, (10 мин.)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 w:rsidRPr="00DC5C37">
        <w:rPr>
          <w:i/>
          <w:iCs/>
          <w:sz w:val="28"/>
          <w:szCs w:val="28"/>
        </w:rPr>
        <w:t>Валера Мещеряков – мужской танец,  (10 мин.)</w:t>
      </w:r>
    </w:p>
    <w:p w:rsidR="00D91EA2" w:rsidRPr="00DC5C37" w:rsidRDefault="00D91EA2" w:rsidP="00DC5C3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Леонид Сысоев –  горловое пение</w:t>
      </w:r>
      <w:r w:rsidRPr="00DC5C37">
        <w:rPr>
          <w:i/>
          <w:iCs/>
          <w:sz w:val="28"/>
          <w:szCs w:val="28"/>
        </w:rPr>
        <w:t>. (10 мин.)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rPr>
          <w:b/>
          <w:bCs/>
          <w:sz w:val="28"/>
          <w:szCs w:val="28"/>
        </w:rPr>
      </w:pPr>
      <w:r w:rsidRPr="00DC5C37">
        <w:rPr>
          <w:b/>
          <w:bCs/>
          <w:sz w:val="28"/>
          <w:szCs w:val="28"/>
        </w:rPr>
        <w:t>20 минут – переустановка аппаратуры.</w:t>
      </w:r>
    </w:p>
    <w:p w:rsidR="00D91EA2" w:rsidRPr="00DC5C37" w:rsidRDefault="00D91EA2" w:rsidP="00DC5C37">
      <w:pPr>
        <w:rPr>
          <w:sz w:val="28"/>
          <w:szCs w:val="28"/>
        </w:rPr>
      </w:pPr>
    </w:p>
    <w:p w:rsidR="00D91EA2" w:rsidRPr="00DC5C37" w:rsidRDefault="00D91EA2" w:rsidP="00DC5C37">
      <w:pPr>
        <w:tabs>
          <w:tab w:val="left" w:pos="180"/>
        </w:tabs>
        <w:ind w:left="900" w:hanging="900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18.00 -18.30</w:t>
      </w:r>
      <w:r w:rsidRPr="00DC5C37">
        <w:rPr>
          <w:b/>
          <w:bCs/>
          <w:sz w:val="28"/>
          <w:szCs w:val="28"/>
        </w:rPr>
        <w:tab/>
      </w:r>
      <w:r w:rsidRPr="00DC5C37">
        <w:rPr>
          <w:sz w:val="28"/>
          <w:szCs w:val="28"/>
        </w:rPr>
        <w:t xml:space="preserve">Викторина «История танцевального марафона», </w:t>
      </w:r>
      <w:r w:rsidRPr="00DC5C37">
        <w:rPr>
          <w:b/>
          <w:bCs/>
          <w:sz w:val="28"/>
          <w:szCs w:val="28"/>
        </w:rPr>
        <w:t>Представление участников Чемпионата</w:t>
      </w:r>
      <w:r w:rsidRPr="00DC5C37">
        <w:rPr>
          <w:sz w:val="28"/>
          <w:szCs w:val="28"/>
        </w:rPr>
        <w:t>, Представление жюри (Председатель жюри объявляет правила, критерии оценки).</w:t>
      </w:r>
    </w:p>
    <w:p w:rsidR="00D91EA2" w:rsidRPr="00DC5C37" w:rsidRDefault="00D91EA2" w:rsidP="00DC5C37">
      <w:pPr>
        <w:rPr>
          <w:sz w:val="28"/>
          <w:szCs w:val="28"/>
        </w:rPr>
      </w:pPr>
      <w:r w:rsidRPr="00DC5C37">
        <w:rPr>
          <w:sz w:val="28"/>
          <w:szCs w:val="28"/>
        </w:rPr>
        <w:t xml:space="preserve"> </w:t>
      </w:r>
    </w:p>
    <w:p w:rsidR="00D91EA2" w:rsidRPr="00DC5C37" w:rsidRDefault="00D91EA2" w:rsidP="00DC5C37">
      <w:pPr>
        <w:ind w:left="900" w:hanging="900"/>
        <w:rPr>
          <w:sz w:val="28"/>
          <w:szCs w:val="28"/>
        </w:rPr>
      </w:pPr>
      <w:r w:rsidRPr="00DC5C37">
        <w:rPr>
          <w:b/>
          <w:bCs/>
          <w:sz w:val="28"/>
          <w:szCs w:val="28"/>
        </w:rPr>
        <w:t>18.30</w:t>
      </w:r>
      <w:r w:rsidRPr="00DC5C37">
        <w:rPr>
          <w:b/>
          <w:bCs/>
          <w:sz w:val="28"/>
          <w:szCs w:val="28"/>
        </w:rPr>
        <w:tab/>
      </w:r>
      <w:r w:rsidRPr="00DC5C37">
        <w:rPr>
          <w:b/>
          <w:bCs/>
          <w:sz w:val="28"/>
          <w:szCs w:val="28"/>
        </w:rPr>
        <w:tab/>
      </w:r>
      <w:r w:rsidRPr="00DC5C37">
        <w:rPr>
          <w:b/>
          <w:bCs/>
          <w:sz w:val="28"/>
          <w:szCs w:val="28"/>
        </w:rPr>
        <w:tab/>
        <w:t>Старт</w:t>
      </w:r>
      <w:r w:rsidRPr="00DC5C37">
        <w:rPr>
          <w:sz w:val="28"/>
          <w:szCs w:val="28"/>
        </w:rPr>
        <w:t xml:space="preserve"> Открытого Чемпионата России по национальным танцам коренных народов Камчатки.</w:t>
      </w:r>
    </w:p>
    <w:p w:rsidR="00D91EA2" w:rsidRDefault="00D91EA2" w:rsidP="00DC5C37">
      <w:pPr>
        <w:ind w:left="540"/>
        <w:jc w:val="both"/>
      </w:pPr>
      <w:r>
        <w:t xml:space="preserve"> </w:t>
      </w:r>
    </w:p>
    <w:p w:rsidR="00D91EA2" w:rsidRDefault="00D91EA2" w:rsidP="00107446">
      <w:pPr>
        <w:ind w:left="360"/>
        <w:rPr>
          <w:sz w:val="28"/>
          <w:szCs w:val="28"/>
        </w:rPr>
      </w:pPr>
    </w:p>
    <w:p w:rsidR="00D91EA2" w:rsidRDefault="00D91EA2" w:rsidP="00107446">
      <w:pPr>
        <w:ind w:left="360"/>
        <w:rPr>
          <w:sz w:val="28"/>
          <w:szCs w:val="28"/>
        </w:rPr>
      </w:pPr>
    </w:p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/>
    <w:p w:rsidR="00D91EA2" w:rsidRDefault="00D91EA2" w:rsidP="008B79E8">
      <w:pPr>
        <w:jc w:val="center"/>
        <w:rPr>
          <w:rFonts w:ascii="Georgia" w:hAnsi="Georgia" w:cs="Georgia"/>
          <w:b/>
          <w:bCs/>
          <w:sz w:val="28"/>
          <w:szCs w:val="28"/>
        </w:rPr>
      </w:pPr>
      <w:r w:rsidRPr="008B79E8">
        <w:rPr>
          <w:rFonts w:ascii="Georgia" w:hAnsi="Georgia" w:cs="Georgia"/>
          <w:b/>
          <w:bCs/>
          <w:sz w:val="28"/>
          <w:szCs w:val="28"/>
        </w:rPr>
        <w:t>Буклет «Алхалалалай 2011»</w:t>
      </w:r>
    </w:p>
    <w:p w:rsidR="00D91EA2" w:rsidRPr="008B79E8" w:rsidRDefault="00D91EA2" w:rsidP="008B79E8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D91EA2" w:rsidRPr="008B79E8" w:rsidRDefault="00D91EA2" w:rsidP="00316ADB">
      <w:r>
        <w:rPr>
          <w:noProof/>
        </w:rPr>
        <w:pict>
          <v:shape id="Рисунок 3" o:spid="_x0000_i1026" type="#_x0000_t75" alt="буклет алх" style="width:480.75pt;height:674.25pt;visibility:visible">
            <v:imagedata r:id="rId15" o:title=""/>
          </v:shape>
        </w:pict>
      </w:r>
    </w:p>
    <w:p w:rsidR="00D91EA2" w:rsidRDefault="00D91EA2"/>
    <w:p w:rsidR="00D91EA2" w:rsidRDefault="00D91EA2"/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  <w:r w:rsidRPr="001B0B90">
        <w:rPr>
          <w:rFonts w:ascii="Georgia" w:hAnsi="Georgia" w:cs="Georgia"/>
          <w:b/>
          <w:bCs/>
          <w:sz w:val="32"/>
          <w:szCs w:val="32"/>
        </w:rPr>
        <w:t xml:space="preserve">4. </w:t>
      </w:r>
      <w:r>
        <w:rPr>
          <w:rFonts w:ascii="Georgia" w:hAnsi="Georgia" w:cs="Georgia"/>
          <w:b/>
          <w:bCs/>
          <w:sz w:val="32"/>
          <w:szCs w:val="32"/>
        </w:rPr>
        <w:t>Советы режиссёра</w:t>
      </w:r>
    </w:p>
    <w:p w:rsidR="00D91EA2" w:rsidRDefault="00D91EA2" w:rsidP="00E00C6E">
      <w:pPr>
        <w:ind w:firstLine="540"/>
        <w:jc w:val="both"/>
        <w:rPr>
          <w:sz w:val="28"/>
          <w:szCs w:val="28"/>
        </w:rPr>
      </w:pPr>
    </w:p>
    <w:p w:rsidR="00D91EA2" w:rsidRDefault="00D91EA2" w:rsidP="00E00C6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мероприятия подобной сложности рекомендуем: 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– курирует всю работу, разрабатывает технический план подготовки и проведения мероприятия; 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режиссер – координирует программу, готовит творческую часть (сценарный план, сценарий, музыкальную партитуру);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пресс-секретарь – разрабатывает и рассылает пресс-релиз мероприятия, занимается подготовкой и изготовлением всей печатной продукции, осуществляет рекламу во всех  доступных средствах массовой информации;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администратор – осуществляет поиск спонсорских средств,  приобретает призы, занимается техническим и транспортным обеспечением мероприятия;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по обеспечению питания (меню, приобретение продуктов, поиск поваров, волонтеров по кухне);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ответственные за отдельные конкурсы («Мимсх Алхалалалай», конкурс песен на ительменском языке и др).</w:t>
      </w:r>
    </w:p>
    <w:p w:rsidR="00D91EA2" w:rsidRDefault="00D91EA2" w:rsidP="00154090">
      <w:pPr>
        <w:numPr>
          <w:ilvl w:val="0"/>
          <w:numId w:val="12"/>
        </w:numPr>
        <w:tabs>
          <w:tab w:val="clear" w:pos="1107"/>
          <w:tab w:val="num" w:pos="7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иногородних гостей (при их наличии) – подготовка программы пребывания.</w:t>
      </w:r>
    </w:p>
    <w:p w:rsidR="00D91EA2" w:rsidRDefault="00D91EA2" w:rsidP="00E00C6E">
      <w:pPr>
        <w:ind w:firstLine="540"/>
        <w:jc w:val="both"/>
        <w:rPr>
          <w:sz w:val="28"/>
          <w:szCs w:val="28"/>
        </w:rPr>
      </w:pPr>
    </w:p>
    <w:p w:rsidR="00D91EA2" w:rsidRPr="00065A5F" w:rsidRDefault="00D91EA2" w:rsidP="00F57D60">
      <w:pPr>
        <w:ind w:firstLine="540"/>
        <w:jc w:val="center"/>
        <w:rPr>
          <w:sz w:val="20"/>
          <w:szCs w:val="20"/>
        </w:rPr>
      </w:pPr>
      <w:r>
        <w:rPr>
          <w:noProof/>
        </w:rPr>
        <w:pict>
          <v:shape id="Рисунок 8" o:spid="_x0000_s1031" type="#_x0000_t75" alt="2011 г 1133" style="position:absolute;left:0;text-align:left;margin-left:130.7pt;margin-top:.3pt;width:299.25pt;height:204.75pt;z-index:-251657728;visibility:visible">
            <v:imagedata r:id="rId16" o:title=""/>
          </v:shape>
        </w:pict>
      </w:r>
      <w:r>
        <w:rPr>
          <w:sz w:val="20"/>
          <w:szCs w:val="20"/>
        </w:rPr>
        <w:t xml:space="preserve">            </w:t>
      </w:r>
      <w:r>
        <w:rPr>
          <w:sz w:val="20"/>
          <w:szCs w:val="20"/>
          <w:highlight w:val="yellow"/>
        </w:rPr>
        <w:t>Разыгрывание</w:t>
      </w:r>
      <w:r w:rsidRPr="00F57D60">
        <w:rPr>
          <w:sz w:val="20"/>
          <w:szCs w:val="20"/>
          <w:highlight w:val="yellow"/>
        </w:rPr>
        <w:t xml:space="preserve"> «пантомимы кита»  и «басни о волке».</w:t>
      </w: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281D2E">
      <w:pPr>
        <w:ind w:firstLine="540"/>
        <w:jc w:val="center"/>
        <w:rPr>
          <w:sz w:val="28"/>
          <w:szCs w:val="28"/>
        </w:rPr>
      </w:pPr>
    </w:p>
    <w:p w:rsidR="00D91EA2" w:rsidRDefault="00D91EA2" w:rsidP="00E00C6E">
      <w:pPr>
        <w:ind w:firstLine="540"/>
        <w:jc w:val="both"/>
        <w:rPr>
          <w:sz w:val="28"/>
          <w:szCs w:val="28"/>
        </w:rPr>
      </w:pPr>
    </w:p>
    <w:p w:rsidR="00D91EA2" w:rsidRDefault="00D91EA2" w:rsidP="00E00C6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оргкомитет по проведению праздника «Алхалалалай» входят ительмены. Справедливо говорит Олег Запороцкий – человек, возродивший праздник и неизменный председатель оргкомитета: «У нас твердая позиция: то, что наше, должны проводить только мы. Только через ответственность за свои дела, за свое село, мы можем говорить о возрождении».</w:t>
      </w:r>
    </w:p>
    <w:p w:rsidR="00D91EA2" w:rsidRDefault="00D91EA2" w:rsidP="00E00C6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Творческая часть: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сценария с носителями и знатоками ительменской культуры;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Приглашение старожилов для проведения обрядовых действий;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научной, документальной, художественной литературы;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Подбор коллективов и солистов;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сценарного плана и сценария;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особенностей площадок, их оформление;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репетиций обрядов, пролога и финала концерта;</w:t>
      </w:r>
    </w:p>
    <w:p w:rsidR="00D91EA2" w:rsidRDefault="00D91EA2" w:rsidP="00036B69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музыкального сопровождения праздника, отдельная репетиция со звукорежиссером.</w:t>
      </w:r>
    </w:p>
    <w:p w:rsidR="00D91EA2" w:rsidRDefault="00D91EA2" w:rsidP="00FD7F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должен иметь четкое представление о значении всех обрядовых действий и нести ответственность за их правильное выполнение.</w:t>
      </w:r>
    </w:p>
    <w:p w:rsidR="00D91EA2" w:rsidRDefault="00D91EA2" w:rsidP="00FD7F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мероприятие проходит в течение 24 часов желательно привлекать большее количество ведущих и звукорежиссеров, чтобы они могли сменять друг друга. Обязательно приглашать помощников режиссера, для осуществления таких задач, как размещение артистов, размещение программы мероприятия, заблаговременная подготовка коллективов на выход, подготовка реквизита и призов для игровых программ и конкурсов, вынос стоек. </w:t>
      </w:r>
    </w:p>
    <w:p w:rsidR="00D91EA2" w:rsidRDefault="00D91EA2" w:rsidP="00FD7F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Доставка, размещение, обеспечение питанием и хорошими условиями артистов также является залогом успешного мероприятия. </w:t>
      </w:r>
    </w:p>
    <w:p w:rsidR="00D91EA2" w:rsidRDefault="00D91EA2" w:rsidP="00036B69">
      <w:pPr>
        <w:ind w:left="540"/>
        <w:jc w:val="both"/>
        <w:rPr>
          <w:sz w:val="28"/>
          <w:szCs w:val="28"/>
        </w:rPr>
      </w:pPr>
    </w:p>
    <w:p w:rsidR="00D91EA2" w:rsidRDefault="00D91EA2" w:rsidP="00065A5F">
      <w:pPr>
        <w:ind w:firstLine="3969"/>
        <w:rPr>
          <w:sz w:val="20"/>
          <w:szCs w:val="20"/>
          <w:highlight w:val="yellow"/>
        </w:rPr>
      </w:pPr>
      <w:r>
        <w:rPr>
          <w:noProof/>
        </w:rPr>
        <w:pict>
          <v:shape id="Рисунок 9" o:spid="_x0000_s1032" type="#_x0000_t75" alt="2011 г 1086" style="position:absolute;left:0;text-align:left;margin-left:56.05pt;margin-top:7.55pt;width:351.75pt;height:270pt;z-index:-251656704;visibility:visible">
            <v:imagedata r:id="rId17" o:title=""/>
          </v:shape>
        </w:pict>
      </w:r>
    </w:p>
    <w:p w:rsidR="00D91EA2" w:rsidRPr="00065A5F" w:rsidRDefault="00D91EA2" w:rsidP="00065A5F">
      <w:pPr>
        <w:ind w:firstLine="3969"/>
        <w:rPr>
          <w:sz w:val="20"/>
          <w:szCs w:val="20"/>
        </w:rPr>
      </w:pPr>
      <w:r w:rsidRPr="00065A5F">
        <w:rPr>
          <w:sz w:val="20"/>
          <w:szCs w:val="20"/>
          <w:highlight w:val="yellow"/>
        </w:rPr>
        <w:t>Группа озвучивания обряда и гости праздника</w:t>
      </w:r>
      <w:r w:rsidRPr="00065A5F">
        <w:rPr>
          <w:sz w:val="20"/>
          <w:szCs w:val="20"/>
        </w:rPr>
        <w:t xml:space="preserve"> </w:t>
      </w: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sz w:val="28"/>
          <w:szCs w:val="28"/>
        </w:rPr>
      </w:pPr>
    </w:p>
    <w:p w:rsidR="00D91EA2" w:rsidRDefault="00D91EA2" w:rsidP="002158E2">
      <w:pPr>
        <w:jc w:val="center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5. Список литературы</w:t>
      </w:r>
    </w:p>
    <w:p w:rsidR="00D91EA2" w:rsidRDefault="00D91EA2">
      <w:pPr>
        <w:rPr>
          <w:rFonts w:ascii="Georgia" w:hAnsi="Georgia" w:cs="Georgia"/>
          <w:b/>
          <w:bCs/>
          <w:sz w:val="32"/>
          <w:szCs w:val="32"/>
        </w:rPr>
      </w:pPr>
    </w:p>
    <w:p w:rsidR="00D91EA2" w:rsidRDefault="00D91EA2" w:rsidP="00FD7F1C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Крашенинников С.П. «Описание земли Камчатки». – М.Л., 1949г. – 842с.</w:t>
      </w:r>
    </w:p>
    <w:p w:rsidR="00D91EA2" w:rsidRDefault="00D91EA2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Орлова Е.П. «Ительмены» //  Историко-этнографический очерк. – СПб: Наука, 1999г.</w:t>
      </w:r>
    </w:p>
    <w:p w:rsidR="00D91EA2" w:rsidRDefault="00D91EA2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Сохранение и возрождение традиционных обрядовых праздников у береговых коряков (нымыланов) // материалы международной научно-практической конференции, проходившей в с.Лесная Тигильского района Корякского автономного округа с 14 по 18 октября 2000г. – Краснодар: «Камшат», 2004г. – 190с.</w:t>
      </w:r>
    </w:p>
    <w:p w:rsidR="00D91EA2" w:rsidRDefault="00D91EA2" w:rsidP="00E847B8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Стеллер Г.В. «Описание земли Камчатки». – Петропавловск-Камчатский: Печатный двор, 1999г. – 287с.</w:t>
      </w:r>
    </w:p>
    <w:p w:rsidR="00D91EA2" w:rsidRDefault="00D91EA2" w:rsidP="006E4E37">
      <w:pPr>
        <w:numPr>
          <w:ilvl w:val="0"/>
          <w:numId w:val="13"/>
        </w:numPr>
        <w:rPr>
          <w:sz w:val="28"/>
          <w:szCs w:val="28"/>
        </w:rPr>
      </w:pPr>
      <w:hyperlink r:id="rId18" w:history="1">
        <w:r w:rsidRPr="005D04C6">
          <w:rPr>
            <w:rStyle w:val="Hyperlink"/>
            <w:sz w:val="28"/>
            <w:szCs w:val="28"/>
          </w:rPr>
          <w:t>http://www.kamchatsky-krai.ru/geografy/korennoe_naselenie/itelmeny.htm</w:t>
        </w:r>
      </w:hyperlink>
      <w:bookmarkStart w:id="1" w:name="_PictureBullets"/>
    </w:p>
    <w:p w:rsidR="00D91EA2" w:rsidRDefault="00D91EA2" w:rsidP="001F0142">
      <w:pPr>
        <w:ind w:left="360"/>
        <w:rPr>
          <w:sz w:val="28"/>
          <w:szCs w:val="28"/>
        </w:rPr>
      </w:pPr>
    </w:p>
    <w:p w:rsidR="00D91EA2" w:rsidRDefault="00D91EA2" w:rsidP="001F0142">
      <w:pPr>
        <w:ind w:left="360"/>
        <w:rPr>
          <w:sz w:val="28"/>
          <w:szCs w:val="28"/>
        </w:rPr>
      </w:pPr>
    </w:p>
    <w:bookmarkEnd w:id="1"/>
    <w:p w:rsidR="00D91EA2" w:rsidRPr="00C56BCF" w:rsidRDefault="00D91EA2" w:rsidP="001F0142">
      <w:pPr>
        <w:ind w:left="360"/>
        <w:rPr>
          <w:sz w:val="28"/>
          <w:szCs w:val="28"/>
        </w:rPr>
      </w:pPr>
    </w:p>
    <w:sectPr w:rsidR="00D91EA2" w:rsidRPr="00C56BCF" w:rsidSect="00AC451F">
      <w:pgSz w:w="11906" w:h="16838"/>
      <w:pgMar w:top="993" w:right="1133" w:bottom="993" w:left="1134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EA2" w:rsidRDefault="00D91EA2">
      <w:r>
        <w:separator/>
      </w:r>
    </w:p>
  </w:endnote>
  <w:endnote w:type="continuationSeparator" w:id="0">
    <w:p w:rsidR="00D91EA2" w:rsidRDefault="00D91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EA2" w:rsidRDefault="00D91EA2" w:rsidP="00F24DC8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- 2 -</w:t>
    </w:r>
    <w:r>
      <w:rPr>
        <w:rStyle w:val="PageNumber"/>
      </w:rPr>
      <w:fldChar w:fldCharType="end"/>
    </w:r>
  </w:p>
  <w:p w:rsidR="00D91EA2" w:rsidRDefault="00D91E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EA2" w:rsidRDefault="00D91EA2">
      <w:r>
        <w:separator/>
      </w:r>
    </w:p>
  </w:footnote>
  <w:footnote w:type="continuationSeparator" w:id="0">
    <w:p w:rsidR="00D91EA2" w:rsidRDefault="00D91E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271B"/>
    <w:multiLevelType w:val="hybridMultilevel"/>
    <w:tmpl w:val="D07EF5DC"/>
    <w:lvl w:ilvl="0" w:tplc="D7A68984">
      <w:start w:val="1"/>
      <w:numFmt w:val="bullet"/>
      <w:lvlText w:val=""/>
      <w:lvlJc w:val="left"/>
      <w:pPr>
        <w:tabs>
          <w:tab w:val="num" w:pos="1107"/>
        </w:tabs>
        <w:ind w:left="1050" w:hanging="39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12CD7073"/>
    <w:multiLevelType w:val="hybridMultilevel"/>
    <w:tmpl w:val="F056A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E4659A"/>
    <w:multiLevelType w:val="hybridMultilevel"/>
    <w:tmpl w:val="381255DE"/>
    <w:lvl w:ilvl="0" w:tplc="75A0F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DA6A5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3ACBC6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734E08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DE185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D4A9BD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45465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8E4666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12545F2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1D1C6649"/>
    <w:multiLevelType w:val="hybridMultilevel"/>
    <w:tmpl w:val="85B01DC0"/>
    <w:lvl w:ilvl="0" w:tplc="A2D078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CD4FB4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3B2084E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EB2442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93EDEE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D14249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812262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E04EF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E88EE7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34207E25"/>
    <w:multiLevelType w:val="hybridMultilevel"/>
    <w:tmpl w:val="613CBA6E"/>
    <w:lvl w:ilvl="0" w:tplc="D7A68984">
      <w:start w:val="1"/>
      <w:numFmt w:val="bullet"/>
      <w:lvlText w:val=""/>
      <w:lvlJc w:val="left"/>
      <w:pPr>
        <w:tabs>
          <w:tab w:val="num" w:pos="1107"/>
        </w:tabs>
        <w:ind w:left="1050" w:hanging="39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353F60A6"/>
    <w:multiLevelType w:val="hybridMultilevel"/>
    <w:tmpl w:val="31D2BC4A"/>
    <w:lvl w:ilvl="0" w:tplc="05D2A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9FA64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62E8E43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FB8A73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5B47E8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F564A8D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679AD6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3E67DA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5AE4FD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nsid w:val="3D8439D9"/>
    <w:multiLevelType w:val="multilevel"/>
    <w:tmpl w:val="D9E235DE"/>
    <w:lvl w:ilvl="0">
      <w:start w:val="12"/>
      <w:numFmt w:val="decimal"/>
      <w:lvlText w:val="%1"/>
      <w:lvlJc w:val="left"/>
      <w:pPr>
        <w:tabs>
          <w:tab w:val="num" w:pos="645"/>
        </w:tabs>
        <w:ind w:left="645" w:hanging="645"/>
      </w:pPr>
    </w:lvl>
    <w:lvl w:ilvl="1">
      <w:start w:val="45"/>
      <w:numFmt w:val="decimal"/>
      <w:lvlText w:val="%1.%2"/>
      <w:lvlJc w:val="left"/>
      <w:pPr>
        <w:tabs>
          <w:tab w:val="num" w:pos="645"/>
        </w:tabs>
        <w:ind w:left="645" w:hanging="64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F247846"/>
    <w:multiLevelType w:val="hybridMultilevel"/>
    <w:tmpl w:val="B00C3734"/>
    <w:lvl w:ilvl="0" w:tplc="3A9A8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CD69B8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C5274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4A10C9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18F0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27C3FC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F2B0EE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FAAA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A132806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>
    <w:nsid w:val="40FA6ED2"/>
    <w:multiLevelType w:val="hybridMultilevel"/>
    <w:tmpl w:val="8F1A663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1C15BC"/>
    <w:multiLevelType w:val="hybridMultilevel"/>
    <w:tmpl w:val="EBCA6B00"/>
    <w:lvl w:ilvl="0" w:tplc="73DAE3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C3C66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61A4FC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4069A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D40D62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0180A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7B1416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F4C47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2F6A79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0">
    <w:nsid w:val="49E9400D"/>
    <w:multiLevelType w:val="hybridMultilevel"/>
    <w:tmpl w:val="EE140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32B264F"/>
    <w:multiLevelType w:val="hybridMultilevel"/>
    <w:tmpl w:val="B10A608C"/>
    <w:lvl w:ilvl="0" w:tplc="6E4240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41E42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D6C2D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4E3497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FAC5C8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C001C5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A0046B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C088B8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81BA5A2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2">
    <w:nsid w:val="71F63557"/>
    <w:multiLevelType w:val="hybridMultilevel"/>
    <w:tmpl w:val="0E6CB2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4C018A"/>
    <w:multiLevelType w:val="hybridMultilevel"/>
    <w:tmpl w:val="B908EB9A"/>
    <w:lvl w:ilvl="0" w:tplc="548C0BBE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6"/>
    <w:lvlOverride w:ilvl="0">
      <w:startOverride w:val="12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5"/>
  </w:num>
  <w:num w:numId="7">
    <w:abstractNumId w:val="2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446"/>
    <w:rsid w:val="00000E64"/>
    <w:rsid w:val="000122C0"/>
    <w:rsid w:val="000332E2"/>
    <w:rsid w:val="00036B69"/>
    <w:rsid w:val="00065A5F"/>
    <w:rsid w:val="000A6FD8"/>
    <w:rsid w:val="000E7E92"/>
    <w:rsid w:val="000F3CC5"/>
    <w:rsid w:val="00107446"/>
    <w:rsid w:val="00117D05"/>
    <w:rsid w:val="001227A6"/>
    <w:rsid w:val="001505D3"/>
    <w:rsid w:val="00154090"/>
    <w:rsid w:val="00165083"/>
    <w:rsid w:val="00173E6F"/>
    <w:rsid w:val="001B0B90"/>
    <w:rsid w:val="001C3BBA"/>
    <w:rsid w:val="001F0142"/>
    <w:rsid w:val="001F3A8D"/>
    <w:rsid w:val="001F7458"/>
    <w:rsid w:val="002158E2"/>
    <w:rsid w:val="00225A83"/>
    <w:rsid w:val="00241F96"/>
    <w:rsid w:val="00277535"/>
    <w:rsid w:val="00281D2E"/>
    <w:rsid w:val="00316ADB"/>
    <w:rsid w:val="0032302C"/>
    <w:rsid w:val="003312E6"/>
    <w:rsid w:val="00344F5B"/>
    <w:rsid w:val="003636C2"/>
    <w:rsid w:val="003762FD"/>
    <w:rsid w:val="003809F2"/>
    <w:rsid w:val="003900B7"/>
    <w:rsid w:val="003A4675"/>
    <w:rsid w:val="00403152"/>
    <w:rsid w:val="00406DAA"/>
    <w:rsid w:val="00407B3F"/>
    <w:rsid w:val="00407E66"/>
    <w:rsid w:val="00425773"/>
    <w:rsid w:val="004760CE"/>
    <w:rsid w:val="004769A6"/>
    <w:rsid w:val="0048366A"/>
    <w:rsid w:val="00492F3C"/>
    <w:rsid w:val="004B1FD6"/>
    <w:rsid w:val="004C30CB"/>
    <w:rsid w:val="004E30DF"/>
    <w:rsid w:val="004F180E"/>
    <w:rsid w:val="004F6145"/>
    <w:rsid w:val="005009AD"/>
    <w:rsid w:val="00542410"/>
    <w:rsid w:val="005451DA"/>
    <w:rsid w:val="00565417"/>
    <w:rsid w:val="005D04C6"/>
    <w:rsid w:val="005D12B9"/>
    <w:rsid w:val="005F5080"/>
    <w:rsid w:val="00656D55"/>
    <w:rsid w:val="0067343F"/>
    <w:rsid w:val="006C759F"/>
    <w:rsid w:val="006E1421"/>
    <w:rsid w:val="006E4E37"/>
    <w:rsid w:val="007019F5"/>
    <w:rsid w:val="0072022A"/>
    <w:rsid w:val="00735CB0"/>
    <w:rsid w:val="00737625"/>
    <w:rsid w:val="00753732"/>
    <w:rsid w:val="007E617A"/>
    <w:rsid w:val="00844EC6"/>
    <w:rsid w:val="008462F4"/>
    <w:rsid w:val="00852A5D"/>
    <w:rsid w:val="00875861"/>
    <w:rsid w:val="008A7810"/>
    <w:rsid w:val="008B0E70"/>
    <w:rsid w:val="008B79E8"/>
    <w:rsid w:val="008C7356"/>
    <w:rsid w:val="008E3254"/>
    <w:rsid w:val="008F0B3A"/>
    <w:rsid w:val="00921CAC"/>
    <w:rsid w:val="009251A7"/>
    <w:rsid w:val="009D17F9"/>
    <w:rsid w:val="009D31F9"/>
    <w:rsid w:val="009D347E"/>
    <w:rsid w:val="00A02C54"/>
    <w:rsid w:val="00A0796D"/>
    <w:rsid w:val="00A36B86"/>
    <w:rsid w:val="00A456C3"/>
    <w:rsid w:val="00A57B40"/>
    <w:rsid w:val="00A7460D"/>
    <w:rsid w:val="00AA2B99"/>
    <w:rsid w:val="00AB6956"/>
    <w:rsid w:val="00AC451F"/>
    <w:rsid w:val="00AC5D0A"/>
    <w:rsid w:val="00AD4221"/>
    <w:rsid w:val="00AE4B1B"/>
    <w:rsid w:val="00B007E8"/>
    <w:rsid w:val="00B310C1"/>
    <w:rsid w:val="00B37696"/>
    <w:rsid w:val="00B43717"/>
    <w:rsid w:val="00B641F9"/>
    <w:rsid w:val="00B86975"/>
    <w:rsid w:val="00B91F02"/>
    <w:rsid w:val="00BD75C1"/>
    <w:rsid w:val="00BE1FA6"/>
    <w:rsid w:val="00C1676E"/>
    <w:rsid w:val="00C20A2F"/>
    <w:rsid w:val="00C3390B"/>
    <w:rsid w:val="00C56BCF"/>
    <w:rsid w:val="00C618A5"/>
    <w:rsid w:val="00C6484E"/>
    <w:rsid w:val="00C8485E"/>
    <w:rsid w:val="00C94922"/>
    <w:rsid w:val="00C9492A"/>
    <w:rsid w:val="00C949A2"/>
    <w:rsid w:val="00C9563C"/>
    <w:rsid w:val="00CC1505"/>
    <w:rsid w:val="00CD6B59"/>
    <w:rsid w:val="00CE180A"/>
    <w:rsid w:val="00CF0D3D"/>
    <w:rsid w:val="00CF2D82"/>
    <w:rsid w:val="00D349D0"/>
    <w:rsid w:val="00D91EA2"/>
    <w:rsid w:val="00DB75BC"/>
    <w:rsid w:val="00DC5C37"/>
    <w:rsid w:val="00DF48FE"/>
    <w:rsid w:val="00E00C6E"/>
    <w:rsid w:val="00E441FA"/>
    <w:rsid w:val="00E847B8"/>
    <w:rsid w:val="00EA7F0C"/>
    <w:rsid w:val="00EE7091"/>
    <w:rsid w:val="00EF2006"/>
    <w:rsid w:val="00F10187"/>
    <w:rsid w:val="00F1337B"/>
    <w:rsid w:val="00F14CEA"/>
    <w:rsid w:val="00F24DC8"/>
    <w:rsid w:val="00F267FC"/>
    <w:rsid w:val="00F4091B"/>
    <w:rsid w:val="00F57D60"/>
    <w:rsid w:val="00F745D8"/>
    <w:rsid w:val="00F94DEB"/>
    <w:rsid w:val="00FC36EE"/>
    <w:rsid w:val="00FD328A"/>
    <w:rsid w:val="00FD7223"/>
    <w:rsid w:val="00FD7F1C"/>
    <w:rsid w:val="00FE791F"/>
    <w:rsid w:val="00FF0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44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C5C3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C5C37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paragraph" w:styleId="ListParagraph">
    <w:name w:val="List Paragraph"/>
    <w:basedOn w:val="Normal"/>
    <w:uiPriority w:val="99"/>
    <w:qFormat/>
    <w:rsid w:val="00DC5C37"/>
    <w:pPr>
      <w:ind w:left="708"/>
    </w:pPr>
    <w:rPr>
      <w:sz w:val="28"/>
      <w:szCs w:val="28"/>
    </w:rPr>
  </w:style>
  <w:style w:type="paragraph" w:styleId="NoSpacing">
    <w:name w:val="No Spacing"/>
    <w:uiPriority w:val="99"/>
    <w:qFormat/>
    <w:rsid w:val="00DC5C37"/>
    <w:rPr>
      <w:rFonts w:ascii="Calibri" w:hAnsi="Calibri" w:cs="Calibri"/>
      <w:lang w:eastAsia="en-US"/>
    </w:rPr>
  </w:style>
  <w:style w:type="character" w:styleId="Emphasis">
    <w:name w:val="Emphasis"/>
    <w:basedOn w:val="DefaultParagraphFont"/>
    <w:uiPriority w:val="99"/>
    <w:qFormat/>
    <w:rsid w:val="00DC5C37"/>
    <w:rPr>
      <w:i/>
      <w:iCs/>
    </w:rPr>
  </w:style>
  <w:style w:type="paragraph" w:styleId="Footer">
    <w:name w:val="footer"/>
    <w:basedOn w:val="Normal"/>
    <w:link w:val="FooterChar"/>
    <w:uiPriority w:val="99"/>
    <w:rsid w:val="00F24DC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745D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F24DC8"/>
  </w:style>
  <w:style w:type="paragraph" w:customStyle="1" w:styleId="pirag">
    <w:name w:val="pirag"/>
    <w:basedOn w:val="Normal"/>
    <w:uiPriority w:val="99"/>
    <w:rsid w:val="00C56BC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1F01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3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hyperlink" Target="http://www.kamchatsky-krai.ru/geografy/korennoe_naselenie/itelmeny.htm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280</TotalTime>
  <Pages>17</Pages>
  <Words>3214</Words>
  <Characters>18324</Characters>
  <Application>Microsoft Office Outlook</Application>
  <DocSecurity>0</DocSecurity>
  <Lines>0</Lines>
  <Paragraphs>0</Paragraphs>
  <ScaleCrop>false</ScaleCrop>
  <Company>Work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культуры Камчатского края</dc:title>
  <dc:subject/>
  <dc:creator>р</dc:creator>
  <cp:keywords/>
  <dc:description/>
  <cp:lastModifiedBy>Admin</cp:lastModifiedBy>
  <cp:revision>12</cp:revision>
  <dcterms:created xsi:type="dcterms:W3CDTF">2012-05-15T23:23:00Z</dcterms:created>
  <dcterms:modified xsi:type="dcterms:W3CDTF">2012-11-23T01:57:00Z</dcterms:modified>
</cp:coreProperties>
</file>